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IRMitra" w:hAnsi="IRMitra" w:cs="IRMitra" w:hint="cs"/>
        </w:rPr>
        <w:id w:val="-805389003"/>
        <w:docPartObj>
          <w:docPartGallery w:val="Cover Pages"/>
          <w:docPartUnique/>
        </w:docPartObj>
      </w:sdtPr>
      <w:sdtEndPr>
        <w:rPr>
          <w:b/>
          <w:bCs/>
          <w:color w:val="FF0000"/>
          <w:sz w:val="96"/>
          <w:szCs w:val="28"/>
          <w14:reflection w14:blurRad="6350" w14:stA="60000" w14:stPos="0" w14:endA="900" w14:endPos="58000" w14:dist="0" w14:dir="5400000" w14:fadeDir="5400000" w14:sx="100000" w14:sy="-100000" w14:kx="0" w14:ky="0" w14:algn="bl"/>
        </w:rPr>
      </w:sdtEndPr>
      <w:sdtContent>
        <w:p w14:paraId="6DCA57F0" w14:textId="6EDA8735" w:rsidR="00952DFF" w:rsidRPr="00475098" w:rsidRDefault="00952DFF">
          <w:pPr>
            <w:rPr>
              <w:rFonts w:ascii="IRMitra" w:hAnsi="IRMitra" w:cs="IRMitra"/>
            </w:rPr>
          </w:pPr>
          <w:r w:rsidRPr="00475098">
            <w:rPr>
              <w:rFonts w:ascii="IRMitra" w:hAnsi="IRMitra" w:cs="IRMitra" w:hint="cs"/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069C7A1E" wp14:editId="08CF849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33488" cy="9601200"/>
                    <wp:effectExtent l="0" t="0" r="0" b="0"/>
                    <wp:wrapNone/>
                    <wp:docPr id="471" name="Group 41" title="Cover page feather background with text block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33488" cy="9601200"/>
                              <a:chOff x="0" y="0"/>
                              <a:chExt cx="7333488" cy="9601200"/>
                            </a:xfrm>
                          </wpg:grpSpPr>
                          <wpg:grpSp>
                            <wpg:cNvPr id="472" name="Group 472"/>
                            <wpg:cNvGrpSpPr/>
                            <wpg:grpSpPr>
                              <a:xfrm>
                                <a:off x="0" y="0"/>
                                <a:ext cx="7333488" cy="9601200"/>
                                <a:chOff x="0" y="0"/>
                                <a:chExt cx="7332980" cy="960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Picture 47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58" t="24994" r="24680" b="20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32980" cy="960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4" name="Group 8" title="Text Container Shape"/>
                              <wpg:cNvGrpSpPr/>
                              <wpg:grpSpPr>
                                <a:xfrm>
                                  <a:off x="2457450" y="3124200"/>
                                  <a:ext cx="4875213" cy="5922963"/>
                                  <a:chOff x="0" y="0"/>
                                  <a:chExt cx="4875213" cy="5922963"/>
                                </a:xfrm>
                              </wpg:grpSpPr>
                              <wps:wsp>
                                <wps:cNvPr id="475" name="Freeform 475"/>
                                <wps:cNvSpPr/>
                                <wps:spPr bwMode="auto">
                                  <a:xfrm>
                                    <a:off x="0" y="0"/>
                                    <a:ext cx="4875213" cy="59229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3071" h="3731">
                                        <a:moveTo>
                                          <a:pt x="199" y="0"/>
                                        </a:moveTo>
                                        <a:lnTo>
                                          <a:pt x="3071" y="0"/>
                                        </a:lnTo>
                                        <a:lnTo>
                                          <a:pt x="3071" y="3731"/>
                                        </a:lnTo>
                                        <a:lnTo>
                                          <a:pt x="199" y="3731"/>
                                        </a:lnTo>
                                        <a:lnTo>
                                          <a:pt x="164" y="3728"/>
                                        </a:lnTo>
                                        <a:lnTo>
                                          <a:pt x="130" y="3719"/>
                                        </a:lnTo>
                                        <a:lnTo>
                                          <a:pt x="98" y="3704"/>
                                        </a:lnTo>
                                        <a:lnTo>
                                          <a:pt x="71" y="3683"/>
                                        </a:lnTo>
                                        <a:lnTo>
                                          <a:pt x="46" y="3660"/>
                                        </a:lnTo>
                                        <a:lnTo>
                                          <a:pt x="27" y="3631"/>
                                        </a:lnTo>
                                        <a:lnTo>
                                          <a:pt x="12" y="3601"/>
                                        </a:lnTo>
                                        <a:lnTo>
                                          <a:pt x="3" y="3567"/>
                                        </a:lnTo>
                                        <a:lnTo>
                                          <a:pt x="0" y="3531"/>
                                        </a:lnTo>
                                        <a:lnTo>
                                          <a:pt x="0" y="199"/>
                                        </a:lnTo>
                                        <a:lnTo>
                                          <a:pt x="3" y="164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27" y="98"/>
                                        </a:lnTo>
                                        <a:lnTo>
                                          <a:pt x="46" y="71"/>
                                        </a:lnTo>
                                        <a:lnTo>
                                          <a:pt x="71" y="46"/>
                                        </a:lnTo>
                                        <a:lnTo>
                                          <a:pt x="98" y="27"/>
                                        </a:lnTo>
                                        <a:lnTo>
                                          <a:pt x="130" y="12"/>
                                        </a:lnTo>
                                        <a:lnTo>
                                          <a:pt x="164" y="2"/>
                                        </a:lnTo>
                                        <a:lnTo>
                                          <a:pt x="1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76" name="Freeform 476"/>
                                <wps:cNvSpPr/>
                                <wps:spPr bwMode="auto">
                                  <a:xfrm>
                                    <a:off x="185169" y="194204"/>
                                    <a:ext cx="4686300" cy="554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952" h="3492">
                                        <a:moveTo>
                                          <a:pt x="79" y="0"/>
                                        </a:moveTo>
                                        <a:lnTo>
                                          <a:pt x="2952" y="0"/>
                                        </a:lnTo>
                                        <a:lnTo>
                                          <a:pt x="2952" y="25"/>
                                        </a:lnTo>
                                        <a:lnTo>
                                          <a:pt x="79" y="25"/>
                                        </a:lnTo>
                                        <a:lnTo>
                                          <a:pt x="62" y="27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26" y="63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4" y="3411"/>
                                        </a:lnTo>
                                        <a:lnTo>
                                          <a:pt x="26" y="3429"/>
                                        </a:lnTo>
                                        <a:lnTo>
                                          <a:pt x="35" y="3444"/>
                                        </a:lnTo>
                                        <a:lnTo>
                                          <a:pt x="48" y="3457"/>
                                        </a:lnTo>
                                        <a:lnTo>
                                          <a:pt x="62" y="3466"/>
                                        </a:lnTo>
                                        <a:lnTo>
                                          <a:pt x="79" y="3468"/>
                                        </a:lnTo>
                                        <a:lnTo>
                                          <a:pt x="2951" y="3468"/>
                                        </a:lnTo>
                                        <a:lnTo>
                                          <a:pt x="2951" y="3492"/>
                                        </a:lnTo>
                                        <a:lnTo>
                                          <a:pt x="79" y="3492"/>
                                        </a:lnTo>
                                        <a:lnTo>
                                          <a:pt x="59" y="3489"/>
                                        </a:lnTo>
                                        <a:lnTo>
                                          <a:pt x="40" y="3481"/>
                                        </a:lnTo>
                                        <a:lnTo>
                                          <a:pt x="23" y="3469"/>
                                        </a:lnTo>
                                        <a:lnTo>
                                          <a:pt x="11" y="3452"/>
                                        </a:lnTo>
                                        <a:lnTo>
                                          <a:pt x="3" y="3433"/>
                                        </a:lnTo>
                                        <a:lnTo>
                                          <a:pt x="0" y="3411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41"/>
                                        </a:lnTo>
                                        <a:lnTo>
                                          <a:pt x="23" y="24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2"/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77" name="Straight Connector 477"/>
                                <wps:cNvCnPr/>
                                <wps:spPr>
                                  <a:xfrm>
                                    <a:off x="693099" y="4161311"/>
                                    <a:ext cx="3701031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78" name="Text Box 478" title="Title and subtitle"/>
                            <wps:cNvSpPr txBox="1"/>
                            <wps:spPr>
                              <a:xfrm>
                                <a:off x="1547448" y="4220903"/>
                                <a:ext cx="5723450" cy="3552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pple Color Emoji" w:hAnsi="Apple Color Emoji" w:cs="A Iranian Sans"/>
                                      <w:color w:val="FF0000"/>
                                      <w:sz w:val="66"/>
                                      <w:szCs w:val="66"/>
                                      <w:rtl/>
                                    </w:rPr>
                                    <w:alias w:val="Title"/>
                                    <w:tag w:val=""/>
                                    <w:id w:val="-108545388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/>
                                  </w:sdtPr>
                                  <w:sdtContent>
                                    <w:p w14:paraId="018F45AA" w14:textId="7CD3BDFF" w:rsidR="00952DFF" w:rsidRPr="005316A5" w:rsidRDefault="00475098" w:rsidP="00C15E61">
                                      <w:pPr>
                                        <w:pStyle w:val="NoSpacing"/>
                                        <w:bidi/>
                                        <w:spacing w:after="240" w:line="264" w:lineRule="auto"/>
                                        <w:rPr>
                                          <w:rFonts w:asciiTheme="majorHAnsi" w:hAnsiTheme="majorHAnsi"/>
                                          <w:color w:val="FF0000"/>
                                          <w:sz w:val="56"/>
                                          <w:szCs w:val="56"/>
                                        </w:rPr>
                                      </w:pPr>
                                      <w:proofErr w:type="spellStart"/>
                                      <w:r w:rsidRPr="005316A5">
                                        <w:rPr>
                                          <w:rFonts w:ascii="Apple Color Emoji" w:hAnsi="Apple Color Emoji" w:cs="A Iranian Sans"/>
                                          <w:color w:val="FF0000"/>
                                          <w:sz w:val="66"/>
                                          <w:szCs w:val="66"/>
                                          <w:rtl/>
                                        </w:rPr>
                                        <w:t>گزارش</w:t>
                                      </w:r>
                                      <w:proofErr w:type="spellEnd"/>
                                      <w:r w:rsidRPr="005316A5">
                                        <w:rPr>
                                          <w:rFonts w:ascii="Apple Color Emoji" w:hAnsi="Apple Color Emoji" w:cs="A Iranian Sans"/>
                                          <w:color w:val="FF0000"/>
                                          <w:sz w:val="66"/>
                                          <w:szCs w:val="66"/>
                                          <w:rtl/>
                                        </w:rPr>
                                        <w:t xml:space="preserve"> حادثه </w:t>
                                      </w:r>
                                      <w:proofErr w:type="spellStart"/>
                                      <w:r w:rsidRPr="005316A5">
                                        <w:rPr>
                                          <w:rFonts w:ascii="Apple Color Emoji" w:hAnsi="Apple Color Emoji" w:cs="A Iranian Sans"/>
                                          <w:color w:val="FF0000"/>
                                          <w:sz w:val="66"/>
                                          <w:szCs w:val="66"/>
                                          <w:rtl/>
                                        </w:rPr>
                                        <w:t>برای</w:t>
                                      </w:r>
                                      <w:proofErr w:type="spellEnd"/>
                                      <w:r w:rsidRPr="005316A5">
                                        <w:rPr>
                                          <w:rFonts w:ascii="Apple Color Emoji" w:hAnsi="Apple Color Emoji" w:cs="A Iranian Sans"/>
                                          <w:color w:val="FF0000"/>
                                          <w:sz w:val="66"/>
                                          <w:szCs w:val="66"/>
                                          <w:rtl/>
                                        </w:rPr>
                                        <w:t xml:space="preserve"> </w:t>
                                      </w:r>
                                      <w:r w:rsidRPr="005316A5">
                                        <w:rPr>
                                          <w:rFonts w:ascii="Apple Color Emoji" w:hAnsi="Apple Color Emoji" w:cs="A Iranian Sans"/>
                                          <w:color w:val="FF0000"/>
                                          <w:sz w:val="66"/>
                                          <w:szCs w:val="66"/>
                                        </w:rPr>
                                        <w:t>SOC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" name="Text Box 479" title="Title and subtitle"/>
                            <wps:cNvSpPr txBox="1"/>
                            <wps:spPr>
                              <a:xfrm>
                                <a:off x="3150745" y="7501060"/>
                                <a:ext cx="3904488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4A21F6" w14:textId="67B469DA" w:rsidR="00952DFF" w:rsidRPr="00952DFF" w:rsidRDefault="00C15E61" w:rsidP="00C15E61">
                                  <w:pPr>
                                    <w:pStyle w:val="NoSpacing"/>
                                    <w:bidi/>
                                    <w:spacing w:after="180"/>
                                    <w:rPr>
                                      <w:color w:val="FFFFFF" w:themeColor="background1"/>
                                      <w:spacing w:val="20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hint="cs"/>
                                      <w:color w:val="D6D5D5" w:themeColor="background2"/>
                                      <w:spacing w:val="20"/>
                                      <w:sz w:val="44"/>
                                      <w:szCs w:val="44"/>
                                      <w:rtl/>
                                    </w:rPr>
                                    <w:t>نویسنده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color w:val="D6D5D5" w:themeColor="background2"/>
                                      <w:spacing w:val="20"/>
                                      <w:sz w:val="44"/>
                                      <w:szCs w:val="44"/>
                                      <w:rtl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color w:val="D6D5D5" w:themeColor="background2"/>
                                      <w:spacing w:val="20"/>
                                      <w:sz w:val="44"/>
                                      <w:szCs w:val="44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color w:val="D6D5D5" w:themeColor="background2"/>
                                      <w:spacing w:val="20"/>
                                      <w:sz w:val="44"/>
                                      <w:szCs w:val="44"/>
                                      <w:rtl/>
                                    </w:rPr>
                                    <w:t>سینا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color w:val="D6D5D5" w:themeColor="background2"/>
                                      <w:spacing w:val="20"/>
                                      <w:sz w:val="44"/>
                                      <w:szCs w:val="44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color w:val="D6D5D5" w:themeColor="background2"/>
                                      <w:spacing w:val="20"/>
                                      <w:sz w:val="44"/>
                                      <w:szCs w:val="44"/>
                                      <w:rtl/>
                                    </w:rPr>
                                    <w:t>محبی</w:t>
                                  </w:r>
                                  <w:proofErr w:type="spellEnd"/>
                                </w:p>
                                <w:p w14:paraId="276243FB" w14:textId="0338A91E" w:rsidR="00952DFF" w:rsidRPr="00952DFF" w:rsidRDefault="00000000">
                                  <w:pPr>
                                    <w:pStyle w:val="NoSpacing"/>
                                    <w:rPr>
                                      <w:color w:val="D6D5D5" w:themeColor="background2"/>
                                      <w:spacing w:val="20"/>
                                      <w:sz w:val="44"/>
                                      <w:szCs w:val="44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D6D5D5" w:themeColor="background2"/>
                                        <w:spacing w:val="20"/>
                                        <w:sz w:val="44"/>
                                        <w:szCs w:val="44"/>
                                      </w:rPr>
                                      <w:alias w:val="Company"/>
                                      <w:tag w:val=""/>
                                      <w:id w:val="-542133854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15:appearance w15:val="hidden"/>
                                      <w:text/>
                                    </w:sdtPr>
                                    <w:sdtContent>
                                      <w:r w:rsidR="00952DFF" w:rsidRPr="00952DFF">
                                        <w:rPr>
                                          <w:color w:val="D6D5D5" w:themeColor="background2"/>
                                          <w:spacing w:val="20"/>
                                          <w:sz w:val="44"/>
                                          <w:szCs w:val="44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37160" rIns="91440" bIns="13716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069C7A1E" id="Group 41" o:spid="_x0000_s1026" alt="Title: Cover page feather background with text block" style="position:absolute;margin-left:0;margin-top:0;width:577.45pt;height:756pt;z-index:251663360;mso-position-horizontal:center;mso-position-horizontal-relative:page;mso-position-vertical:center;mso-position-vertical-relative:page;mso-width-relative:margin" coordsize="73334,96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/n97cEADAACA&#13;&#10;MOj9U5vDD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">
                    <v:group id="Group 472" o:spid="_x0000_s1027" style="position:absolute;width:73334;height:96012" coordsize="73329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izU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">
                      <v:shape id="Picture 473" o:spid="_x0000_s1028" type="#_x0000_t75" style="position:absolute;width:73329;height:960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">
                        <v:imagedata r:id="rId12" o:title="" croptop="16380f" cropbottom="13257f" cropleft="15439f" cropright="16174f"/>
                      </v:shape>
                      <v:group id="Group 8" o:spid="_x0000_s1029" style="position:absolute;left:24574;top:31242;width:48752;height:59229" coordsize="48752,59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xE7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">
                        <v:shape id="Freeform 475" o:spid="_x0000_s1030" style="position:absolute;width:48752;height:59229;visibility:visible;mso-wrap-style:square;v-text-anchor:top" coordsize="3071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" path="m199,l3071,r,3731l199,3731r-35,-3l130,3719,98,3704,71,3683,46,3660,27,3631,12,3601,3,3567,,3531,,199,3,164r9,-34l27,98,46,71,71,46,98,27,130,12,164,2,199,xe" fillcolor="#0d294e [2404]" stroked="f" strokeweight="0">
                          <v:path arrowok="t"/>
                        </v:shape>
                        <v:shape id="Freeform 476" o:spid="_x0000_s1031" style="position:absolute;left:1851;top:1942;width:46863;height:55435;visibility:visible;mso-wrap-style:square;v-text-anchor:top" coordsize="2952,3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" path="m79,l2952,r,25l79,25,62,27,48,35,35,47,26,63,24,80r,3331l26,3429r9,15l48,3457r14,9l79,3468r2872,l2951,3492r-2872,l59,3489r-19,-8l23,3469,11,3452,3,3433,,3411,,80,3,60,11,41,23,24,40,11,59,4,79,xe" fillcolor="#d6d5d5 [3214]" stroked="f" strokeweight="0">
                          <v:path arrowok="t"/>
                        </v:shape>
                        <v:line id="Straight Connector 477" o:spid="_x0000_s1032" style="position:absolute;visibility:visible;mso-wrap-style:square" from="6930,41613" to="43941,41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" strokecolor="#d6d5d5 [3214]" strokeweight="3pt"/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8" o:spid="_x0000_s1033" type="#_x0000_t202" style="position:absolute;left:15474;top:42209;width:57234;height:35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" filled="f" stroked="f" strokeweight=".5pt">
                      <v:textbox inset="3.6pt,,3.6pt">
                        <w:txbxContent>
                          <w:sdt>
                            <w:sdtPr>
                              <w:rPr>
                                <w:rFonts w:ascii="Apple Color Emoji" w:hAnsi="Apple Color Emoji" w:cs="A Iranian Sans"/>
                                <w:color w:val="FF0000"/>
                                <w:sz w:val="66"/>
                                <w:szCs w:val="66"/>
                                <w:rtl/>
                              </w:rPr>
                              <w:alias w:val="Title"/>
                              <w:tag w:val=""/>
                              <w:id w:val="-108545388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p w14:paraId="018F45AA" w14:textId="7CD3BDFF" w:rsidR="00952DFF" w:rsidRPr="005316A5" w:rsidRDefault="00475098" w:rsidP="00C15E61">
                                <w:pPr>
                                  <w:pStyle w:val="NoSpacing"/>
                                  <w:bidi/>
                                  <w:spacing w:after="240" w:line="264" w:lineRule="auto"/>
                                  <w:rPr>
                                    <w:rFonts w:asciiTheme="majorHAnsi" w:hAnsiTheme="majorHAnsi"/>
                                    <w:color w:val="FF0000"/>
                                    <w:sz w:val="56"/>
                                    <w:szCs w:val="56"/>
                                  </w:rPr>
                                </w:pPr>
                                <w:r w:rsidRPr="005316A5">
                                  <w:rPr>
                                    <w:rFonts w:ascii="Apple Color Emoji" w:hAnsi="Apple Color Emoji" w:cs="A Iranian Sans"/>
                                    <w:color w:val="FF0000"/>
                                    <w:sz w:val="66"/>
                                    <w:szCs w:val="66"/>
                                    <w:rtl/>
                                  </w:rPr>
                                  <w:t xml:space="preserve">گزارش حادثه برای </w:t>
                                </w:r>
                                <w:r w:rsidRPr="005316A5">
                                  <w:rPr>
                                    <w:rFonts w:ascii="Apple Color Emoji" w:hAnsi="Apple Color Emoji" w:cs="A Iranian Sans"/>
                                    <w:color w:val="FF0000"/>
                                    <w:sz w:val="66"/>
                                    <w:szCs w:val="66"/>
                                  </w:rPr>
                                  <w:t>SOC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479" o:spid="_x0000_s1034" type="#_x0000_t202" style="position:absolute;left:31507;top:75010;width:39045;height:150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" filled="f" stroked="f" strokeweight=".5pt">
                      <v:textbox inset=",10.8pt,,10.8pt">
                        <w:txbxContent>
                          <w:p w14:paraId="514A21F6" w14:textId="67B469DA" w:rsidR="00952DFF" w:rsidRPr="00952DFF" w:rsidRDefault="00C15E61" w:rsidP="00C15E61">
                            <w:pPr>
                              <w:pStyle w:val="NoSpacing"/>
                              <w:bidi/>
                              <w:spacing w:after="180"/>
                              <w:rPr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color w:val="D6D5D5" w:themeColor="background2"/>
                                <w:spacing w:val="20"/>
                                <w:sz w:val="44"/>
                                <w:szCs w:val="44"/>
                                <w:rtl/>
                              </w:rPr>
                              <w:t>نویسنده : سینا محبی</w:t>
                            </w:r>
                          </w:p>
                          <w:p w14:paraId="276243FB" w14:textId="0338A91E" w:rsidR="00952DFF" w:rsidRPr="00952DFF" w:rsidRDefault="00000000">
                            <w:pPr>
                              <w:pStyle w:val="NoSpacing"/>
                              <w:rPr>
                                <w:color w:val="D6D5D5" w:themeColor="background2"/>
                                <w:spacing w:val="20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color w:val="D6D5D5" w:themeColor="background2"/>
                                  <w:spacing w:val="20"/>
                                  <w:sz w:val="44"/>
                                  <w:szCs w:val="44"/>
                                </w:rPr>
                                <w:alias w:val="Company"/>
                                <w:tag w:val=""/>
                                <w:id w:val="-542133854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15:appearance w15:val="hidden"/>
                                <w:text/>
                              </w:sdtPr>
                              <w:sdtContent>
                                <w:r w:rsidR="00952DFF" w:rsidRPr="00952DFF">
                                  <w:rPr>
                                    <w:color w:val="D6D5D5" w:themeColor="background2"/>
                                    <w:spacing w:val="20"/>
                                    <w:sz w:val="44"/>
                                    <w:szCs w:val="44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1C16D0C" w14:textId="0FBAF41B" w:rsidR="00952DFF" w:rsidRPr="00475098" w:rsidRDefault="00C15E61">
          <w:pPr>
            <w:rPr>
              <w:rFonts w:ascii="IRMitra" w:hAnsi="IRMitra" w:cs="IRMitra"/>
              <w:b/>
              <w:bCs/>
              <w:iCs/>
              <w:color w:val="FF0000"/>
              <w:sz w:val="96"/>
              <w:szCs w:val="28"/>
              <w14:reflection w14:blurRad="6350" w14:stA="60000" w14:stPos="0" w14:endA="900" w14:endPos="58000" w14:dist="0" w14:dir="5400000" w14:fadeDir="5400000" w14:sx="100000" w14:sy="-100000" w14:kx="0" w14:ky="0" w14:algn="bl"/>
            </w:rPr>
          </w:pPr>
          <w:r w:rsidRPr="00475098">
            <w:rPr>
              <w:rFonts w:ascii="IRMitra" w:hAnsi="IRMitra" w:cs="IRMitra" w:hint="cs"/>
              <w:b/>
              <w:bCs/>
              <w:noProof/>
              <w:color w:val="FF0000"/>
              <w:sz w:val="96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2335BA5" wp14:editId="38CE3CF8">
                    <wp:simplePos x="0" y="0"/>
                    <wp:positionH relativeFrom="column">
                      <wp:posOffset>2756436</wp:posOffset>
                    </wp:positionH>
                    <wp:positionV relativeFrom="paragraph">
                      <wp:posOffset>4845880</wp:posOffset>
                    </wp:positionV>
                    <wp:extent cx="4297387" cy="578338"/>
                    <wp:effectExtent l="0" t="0" r="0" b="0"/>
                    <wp:wrapNone/>
                    <wp:docPr id="1391922428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97387" cy="57833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IRMitra" w:hAnsi="IRMitra" w:cs="IRMitra" w:hint="cs"/>
                                    <w:color w:val="FFFFFF" w:themeColor="background1"/>
                                    <w:sz w:val="52"/>
                                    <w:szCs w:val="52"/>
                                    <w:lang w:bidi="fa-IR"/>
                                  </w:rPr>
                                  <w:alias w:val="Subtitle"/>
                                  <w:tag w:val=""/>
                                  <w:id w:val="-164357257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6A2B7A9E" w14:textId="362A945B" w:rsidR="00C15E61" w:rsidRPr="001625DA" w:rsidRDefault="00475098" w:rsidP="00C15E61">
                                    <w:pPr>
                                      <w:pStyle w:val="NoSpacing"/>
                                      <w:spacing w:line="264" w:lineRule="auto"/>
                                      <w:jc w:val="right"/>
                                      <w:rPr>
                                        <w:rFonts w:ascii="IRMitra" w:hAnsi="IRMitra" w:cs="IRMitra"/>
                                        <w:color w:val="FFFFFF" w:themeColor="background1"/>
                                        <w:sz w:val="40"/>
                                        <w:szCs w:val="40"/>
                                        <w:lang w:bidi="fa-IR"/>
                                      </w:rPr>
                                    </w:pPr>
                                    <w:r w:rsidRPr="001625DA">
                                      <w:rPr>
                                        <w:rFonts w:ascii="IRMitra" w:hAnsi="IRMitra" w:cs="IRMitra" w:hint="cs"/>
                                        <w:color w:val="FFFFFF" w:themeColor="background1"/>
                                        <w:sz w:val="52"/>
                                        <w:szCs w:val="52"/>
                                        <w:rtl/>
                                        <w:lang w:bidi="fa-IR"/>
                                      </w:rPr>
                                      <w:t>چگونه یک گزارش حادثه برای مرکز عملیات</w:t>
                                    </w:r>
                                    <w:r w:rsidR="001625DA" w:rsidRPr="001625DA">
                                      <w:rPr>
                                        <w:rFonts w:ascii="IRMitra" w:hAnsi="IRMitra" w:cs="IRMitra"/>
                                        <w:color w:val="FFFFFF" w:themeColor="background1"/>
                                        <w:sz w:val="52"/>
                                        <w:szCs w:val="52"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1625DA">
                                      <w:rPr>
                                        <w:rFonts w:ascii="IRMitra" w:hAnsi="IRMitra" w:cs="IRMitra" w:hint="cs"/>
                                        <w:color w:val="FFFFFF" w:themeColor="background1"/>
                                        <w:sz w:val="52"/>
                                        <w:szCs w:val="52"/>
                                        <w:rtl/>
                                        <w:lang w:bidi="fa-IR"/>
                                      </w:rPr>
                                      <w:t>امنیت بنویسیم</w:t>
                                    </w:r>
                                  </w:p>
                                </w:sdtContent>
                              </w:sdt>
                              <w:p w14:paraId="47823F58" w14:textId="77777777" w:rsidR="00C15E61" w:rsidRPr="001625DA" w:rsidRDefault="00C15E61">
                                <w:pPr>
                                  <w:rPr>
                                    <w:rFonts w:ascii="IRMitra" w:hAnsi="IRMitra" w:cs="IRMitra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2335B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35" type="#_x0000_t202" style="position:absolute;margin-left:217.05pt;margin-top:381.55pt;width:338.4pt;height:45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" filled="f" stroked="f" strokeweight="1pt">
                    <v:stroke miterlimit="4"/>
                    <v:textbox style="mso-fit-shape-to-text:t" inset="4pt,4pt,4pt,4pt">
                      <w:txbxContent>
                        <w:sdt>
                          <w:sdtPr>
                            <w:rPr>
                              <w:rFonts w:ascii="IRMitra" w:hAnsi="IRMitra" w:cs="IRMitra" w:hint="cs"/>
                              <w:color w:val="FFFFFF" w:themeColor="background1"/>
                              <w:sz w:val="52"/>
                              <w:szCs w:val="52"/>
                              <w:lang w:bidi="fa-IR"/>
                            </w:rPr>
                            <w:alias w:val="Subtitle"/>
                            <w:tag w:val=""/>
                            <w:id w:val="-164357257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A2B7A9E" w14:textId="362A945B" w:rsidR="00C15E61" w:rsidRPr="001625DA" w:rsidRDefault="00475098" w:rsidP="00C15E61">
                              <w:pPr>
                                <w:pStyle w:val="NoSpacing"/>
                                <w:spacing w:line="264" w:lineRule="auto"/>
                                <w:jc w:val="right"/>
                                <w:rPr>
                                  <w:rFonts w:ascii="IRMitra" w:hAnsi="IRMitra" w:cs="IRMitra"/>
                                  <w:color w:val="FFFFFF" w:themeColor="background1"/>
                                  <w:sz w:val="40"/>
                                  <w:szCs w:val="40"/>
                                  <w:lang w:bidi="fa-IR"/>
                                </w:rPr>
                              </w:pPr>
                              <w:r w:rsidRPr="001625DA">
                                <w:rPr>
                                  <w:rFonts w:ascii="IRMitra" w:hAnsi="IRMitra" w:cs="IRMitra" w:hint="cs"/>
                                  <w:color w:val="FFFFFF" w:themeColor="background1"/>
                                  <w:sz w:val="52"/>
                                  <w:szCs w:val="52"/>
                                  <w:rtl/>
                                  <w:lang w:bidi="fa-IR"/>
                                </w:rPr>
                                <w:t>چگونه یک گزارش حادثه برای مرکز عملیات</w:t>
                              </w:r>
                              <w:r w:rsidR="001625DA" w:rsidRPr="001625DA">
                                <w:rPr>
                                  <w:rFonts w:ascii="IRMitra" w:hAnsi="IRMitra" w:cs="IRMitra"/>
                                  <w:color w:val="FFFFFF" w:themeColor="background1"/>
                                  <w:sz w:val="52"/>
                                  <w:szCs w:val="52"/>
                                  <w:lang w:bidi="fa-IR"/>
                                </w:rPr>
                                <w:t xml:space="preserve"> </w:t>
                              </w:r>
                              <w:r w:rsidRPr="001625DA">
                                <w:rPr>
                                  <w:rFonts w:ascii="IRMitra" w:hAnsi="IRMitra" w:cs="IRMitra" w:hint="cs"/>
                                  <w:color w:val="FFFFFF" w:themeColor="background1"/>
                                  <w:sz w:val="52"/>
                                  <w:szCs w:val="52"/>
                                  <w:rtl/>
                                  <w:lang w:bidi="fa-IR"/>
                                </w:rPr>
                                <w:t>امنیت بنویسیم</w:t>
                              </w:r>
                            </w:p>
                          </w:sdtContent>
                        </w:sdt>
                        <w:p w14:paraId="47823F58" w14:textId="77777777" w:rsidR="00C15E61" w:rsidRPr="001625DA" w:rsidRDefault="00C15E61">
                          <w:pPr>
                            <w:rPr>
                              <w:rFonts w:ascii="IRMitra" w:hAnsi="IRMitra" w:cs="IRMitra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52DFF" w:rsidRPr="00475098">
            <w:rPr>
              <w:rFonts w:ascii="IRMitra" w:hAnsi="IRMitra" w:cs="IRMitra" w:hint="cs"/>
              <w:b/>
              <w:bCs/>
              <w:color w:val="FF0000"/>
              <w:sz w:val="96"/>
              <w:szCs w:val="28"/>
              <w14:reflection w14:blurRad="6350" w14:stA="60000" w14:stPos="0" w14:endA="900" w14:endPos="58000" w14:dist="0" w14:dir="5400000" w14:fadeDir="5400000" w14:sx="100000" w14:sy="-100000" w14:kx="0" w14:ky="0" w14:algn="bl"/>
            </w:rPr>
            <w:br w:type="page"/>
          </w:r>
        </w:p>
      </w:sdtContent>
    </w:sdt>
    <w:p w14:paraId="0A31ED1C" w14:textId="77777777" w:rsidR="0074053F" w:rsidRPr="00475098" w:rsidRDefault="0074053F" w:rsidP="0074053F">
      <w:pPr>
        <w:rPr>
          <w:rFonts w:ascii="IRMitra" w:hAnsi="IRMitra" w:cs="IRMitra"/>
          <w:rtl/>
        </w:rPr>
      </w:pPr>
    </w:p>
    <w:p w14:paraId="5C6D0478" w14:textId="77777777" w:rsidR="0074053F" w:rsidRPr="00475098" w:rsidRDefault="0074053F" w:rsidP="0074053F">
      <w:pPr>
        <w:rPr>
          <w:rFonts w:ascii="IRMitra" w:hAnsi="IRMitra" w:cs="IRMitra"/>
          <w:rtl/>
        </w:rPr>
      </w:pPr>
    </w:p>
    <w:p w14:paraId="43790814" w14:textId="0DEC7DA4" w:rsidR="0074053F" w:rsidRPr="00475098" w:rsidRDefault="00535B25" w:rsidP="00535B25">
      <w:pPr>
        <w:jc w:val="center"/>
        <w:rPr>
          <w:rFonts w:ascii="IRMitra" w:hAnsi="IRMitra" w:cs="IRMitra"/>
          <w:rtl/>
        </w:rPr>
      </w:pPr>
      <w:r w:rsidRPr="00475098">
        <w:rPr>
          <w:rFonts w:ascii="IRMitra" w:hAnsi="IRMitra" w:cs="IRMitra" w:hint="cs"/>
          <w:noProof/>
          <w:rtl/>
          <w:lang w:val="ar-SA"/>
        </w:rPr>
        <w:drawing>
          <wp:inline distT="0" distB="0" distL="0" distR="0" wp14:anchorId="2F64F05F" wp14:editId="6FBD7422">
            <wp:extent cx="2653933" cy="3239311"/>
            <wp:effectExtent l="0" t="0" r="635" b="0"/>
            <wp:docPr id="8971536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53633" name="Picture 89715363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9" t="20141" r="2915" b="20069"/>
                    <a:stretch/>
                  </pic:blipFill>
                  <pic:spPr bwMode="auto">
                    <a:xfrm>
                      <a:off x="0" y="0"/>
                      <a:ext cx="2663452" cy="325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90637" w14:textId="77777777" w:rsidR="00237B52" w:rsidRPr="00475098" w:rsidRDefault="00237B52" w:rsidP="00237B52">
      <w:pPr>
        <w:rPr>
          <w:rFonts w:ascii="IRMitra" w:hAnsi="IRMitra" w:cs="IRMitra"/>
        </w:rPr>
      </w:pPr>
    </w:p>
    <w:p w14:paraId="07103F4E" w14:textId="77777777" w:rsidR="00237B52" w:rsidRPr="00475098" w:rsidRDefault="00237B52" w:rsidP="00237B52">
      <w:pPr>
        <w:rPr>
          <w:rFonts w:ascii="IRMitra" w:hAnsi="IRMitra" w:cs="IRMitra"/>
        </w:rPr>
      </w:pPr>
    </w:p>
    <w:p w14:paraId="06AE1390" w14:textId="772CD46B" w:rsidR="00237B52" w:rsidRDefault="00237B52" w:rsidP="00DE2FB0">
      <w:pPr>
        <w:bidi/>
        <w:spacing w:line="360" w:lineRule="auto"/>
        <w:jc w:val="center"/>
        <w:rPr>
          <w:rFonts w:ascii="IRMitra" w:hAnsi="IRMitra" w:cs="IRMitra"/>
          <w:b/>
          <w:bCs/>
          <w:sz w:val="72"/>
          <w:szCs w:val="48"/>
        </w:rPr>
      </w:pPr>
      <w:r w:rsidRPr="00475098">
        <w:rPr>
          <w:rFonts w:ascii="IRMitra" w:hAnsi="IRMitra" w:cs="IRMitra" w:hint="cs"/>
          <w:b/>
          <w:bCs/>
          <w:sz w:val="144"/>
          <w:szCs w:val="56"/>
          <w:rtl/>
        </w:rPr>
        <w:t xml:space="preserve">نمونه </w:t>
      </w:r>
      <w:proofErr w:type="spellStart"/>
      <w:r w:rsidRPr="00475098">
        <w:rPr>
          <w:rFonts w:ascii="IRMitra" w:hAnsi="IRMitra" w:cs="IRMitra" w:hint="cs"/>
          <w:b/>
          <w:bCs/>
          <w:sz w:val="144"/>
          <w:szCs w:val="56"/>
          <w:rtl/>
        </w:rPr>
        <w:t>گزارش</w:t>
      </w:r>
      <w:proofErr w:type="spellEnd"/>
      <w:r w:rsidRPr="00475098">
        <w:rPr>
          <w:rFonts w:ascii="IRMitra" w:hAnsi="IRMitra" w:cs="IRMitra" w:hint="cs"/>
          <w:b/>
          <w:bCs/>
          <w:sz w:val="144"/>
          <w:szCs w:val="56"/>
          <w:rtl/>
        </w:rPr>
        <w:t xml:space="preserve"> حادثه </w:t>
      </w:r>
      <w:proofErr w:type="spellStart"/>
      <w:proofErr w:type="gramStart"/>
      <w:r w:rsidRPr="00475098">
        <w:rPr>
          <w:rFonts w:ascii="IRMitra" w:hAnsi="IRMitra" w:cs="IRMitra" w:hint="cs"/>
          <w:b/>
          <w:bCs/>
          <w:sz w:val="144"/>
          <w:szCs w:val="56"/>
          <w:rtl/>
        </w:rPr>
        <w:t>برای</w:t>
      </w:r>
      <w:proofErr w:type="spellEnd"/>
      <w:r w:rsidRPr="00475098">
        <w:rPr>
          <w:rFonts w:ascii="IRMitra" w:hAnsi="IRMitra" w:cs="IRMitra" w:hint="cs"/>
          <w:b/>
          <w:bCs/>
          <w:sz w:val="144"/>
          <w:szCs w:val="56"/>
          <w:rtl/>
        </w:rPr>
        <w:t xml:space="preserve"> </w:t>
      </w:r>
      <w:r w:rsidRPr="00475098">
        <w:rPr>
          <w:rFonts w:ascii="IRMitra" w:hAnsi="IRMitra" w:cs="IRMitra" w:hint="cs"/>
          <w:b/>
          <w:bCs/>
          <w:sz w:val="144"/>
          <w:szCs w:val="56"/>
        </w:rPr>
        <w:t xml:space="preserve"> </w:t>
      </w:r>
      <w:r w:rsidRPr="00475098">
        <w:rPr>
          <w:rFonts w:ascii="IRMitra" w:hAnsi="IRMitra" w:cs="IRMitra" w:hint="cs"/>
          <w:b/>
          <w:bCs/>
          <w:sz w:val="72"/>
          <w:szCs w:val="48"/>
        </w:rPr>
        <w:t>SOC</w:t>
      </w:r>
      <w:proofErr w:type="gramEnd"/>
      <w:r w:rsidRPr="00475098">
        <w:rPr>
          <w:rFonts w:ascii="IRMitra" w:hAnsi="IRMitra" w:cs="IRMitra" w:hint="cs"/>
          <w:b/>
          <w:bCs/>
          <w:sz w:val="72"/>
          <w:szCs w:val="48"/>
        </w:rPr>
        <w:t xml:space="preserve"> </w:t>
      </w:r>
    </w:p>
    <w:p w14:paraId="37980051" w14:textId="34BE49AA" w:rsidR="00DE2FB0" w:rsidRPr="00DE2FB0" w:rsidRDefault="00DE2FB0" w:rsidP="00DE2FB0">
      <w:pPr>
        <w:bidi/>
        <w:spacing w:line="360" w:lineRule="auto"/>
        <w:jc w:val="center"/>
        <w:rPr>
          <w:rFonts w:ascii="Cambria" w:hAnsi="Cambria" w:cs="IRMitra"/>
          <w:b/>
          <w:bCs/>
          <w:color w:val="FF0000"/>
          <w:sz w:val="52"/>
          <w:szCs w:val="40"/>
          <w:rtl/>
          <w:lang w:bidi="fa-IR"/>
        </w:rPr>
      </w:pPr>
      <w:r w:rsidRPr="00DE2FB0">
        <w:rPr>
          <w:rFonts w:ascii="Cambria" w:hAnsi="Cambria" w:cs="IRMitra"/>
          <w:b/>
          <w:bCs/>
          <w:color w:val="FF0000"/>
          <w:sz w:val="52"/>
          <w:szCs w:val="40"/>
        </w:rPr>
        <w:t xml:space="preserve">  </w:t>
      </w:r>
      <w:r w:rsidRPr="00DE2FB0">
        <w:rPr>
          <w:rFonts w:ascii="Cambria" w:hAnsi="Cambria" w:cs="IRMitra" w:hint="cs"/>
          <w:b/>
          <w:bCs/>
          <w:color w:val="FF0000"/>
          <w:sz w:val="52"/>
          <w:szCs w:val="40"/>
          <w:rtl/>
          <w:lang w:bidi="fa-IR"/>
        </w:rPr>
        <w:t xml:space="preserve">برای دانلود نسخه </w:t>
      </w:r>
      <w:r w:rsidRPr="00DE2FB0">
        <w:rPr>
          <w:rFonts w:ascii="Cambria" w:hAnsi="Cambria" w:cs="IRMitra"/>
          <w:b/>
          <w:bCs/>
          <w:color w:val="FF0000"/>
          <w:sz w:val="44"/>
          <w:szCs w:val="32"/>
          <w:lang w:bidi="fa-IR"/>
        </w:rPr>
        <w:t>Docx</w:t>
      </w:r>
      <w:r w:rsidRPr="00DE2FB0">
        <w:rPr>
          <w:rFonts w:ascii="Cambria" w:hAnsi="Cambria" w:cs="IRMitra" w:hint="cs"/>
          <w:b/>
          <w:bCs/>
          <w:color w:val="FF0000"/>
          <w:sz w:val="44"/>
          <w:szCs w:val="32"/>
          <w:rtl/>
          <w:lang w:bidi="fa-IR"/>
        </w:rPr>
        <w:t xml:space="preserve"> </w:t>
      </w:r>
      <w:r w:rsidRPr="00DE2FB0">
        <w:rPr>
          <w:rFonts w:ascii="Cambria" w:hAnsi="Cambria" w:cs="IRMitra" w:hint="cs"/>
          <w:b/>
          <w:bCs/>
          <w:color w:val="FF0000"/>
          <w:sz w:val="52"/>
          <w:szCs w:val="40"/>
          <w:rtl/>
          <w:lang w:bidi="fa-IR"/>
        </w:rPr>
        <w:t>به لینک زیر مراجعه کنید:</w:t>
      </w:r>
    </w:p>
    <w:p w14:paraId="007B27A0" w14:textId="1D32B999" w:rsidR="00DE2FB0" w:rsidRPr="00DE2FB0" w:rsidRDefault="00DE2FB0" w:rsidP="00DE2FB0">
      <w:pPr>
        <w:bidi/>
        <w:spacing w:line="360" w:lineRule="auto"/>
        <w:jc w:val="center"/>
        <w:rPr>
          <w:rFonts w:ascii="IRMitra" w:hAnsi="IRMitra" w:cs="IRMitra"/>
          <w:b/>
          <w:bCs/>
          <w:color w:val="FF0000"/>
          <w:sz w:val="52"/>
          <w:szCs w:val="40"/>
          <w:rtl/>
        </w:rPr>
      </w:pPr>
      <w:r w:rsidRPr="00680453">
        <w:rPr>
          <w:rFonts w:ascii="IRMitra" w:hAnsi="IRMitra" w:cs="IRMitra"/>
          <w:b/>
          <w:bCs/>
          <w:color w:val="FF0000"/>
          <w:sz w:val="52"/>
          <w:szCs w:val="40"/>
        </w:rPr>
        <w:t>https://blog.sinamohebi.com</w:t>
      </w:r>
    </w:p>
    <w:p w14:paraId="6AA9480B" w14:textId="62223346" w:rsidR="00C15E61" w:rsidRPr="00DE2FB0" w:rsidRDefault="00000000" w:rsidP="00DE2FB0">
      <w:pPr>
        <w:bidi/>
        <w:spacing w:line="360" w:lineRule="auto"/>
        <w:jc w:val="center"/>
        <w:rPr>
          <w:rFonts w:ascii="IRMitra" w:hAnsi="IRMitra" w:cs="IRMitra"/>
          <w:b/>
          <w:bCs/>
          <w:color w:val="6666FF" w:themeColor="hyperlink" w:themeTint="99"/>
          <w:sz w:val="36"/>
          <w:szCs w:val="36"/>
          <w:u w:val="single"/>
          <w:rtl/>
          <w:lang w:bidi="fa-IR"/>
        </w:rPr>
      </w:pPr>
      <w:hyperlink r:id="rId14" w:history="1">
        <w:r w:rsidR="007775C3" w:rsidRPr="00475098">
          <w:rPr>
            <w:rStyle w:val="Hyperlink"/>
            <w:rFonts w:ascii="IRMitra" w:hAnsi="IRMitra" w:cs="IRMitra" w:hint="cs"/>
            <w:b/>
            <w:bCs/>
            <w:color w:val="6666FF" w:themeColor="hyperlink" w:themeTint="99"/>
            <w:sz w:val="36"/>
            <w:szCs w:val="36"/>
            <w:lang w:bidi="fa-IR"/>
          </w:rPr>
          <w:t>https://www.linkedin.com/in/sinamohebi</w:t>
        </w:r>
      </w:hyperlink>
    </w:p>
    <w:p w14:paraId="20CFBFB1" w14:textId="730422AB" w:rsidR="0074053F" w:rsidRPr="00475098" w:rsidRDefault="00237B52" w:rsidP="0074053F">
      <w:pPr>
        <w:bidi/>
        <w:spacing w:line="360" w:lineRule="auto"/>
        <w:jc w:val="center"/>
        <w:rPr>
          <w:rFonts w:ascii="IRMitra" w:hAnsi="IRMitra" w:cs="IRMitra"/>
          <w:b/>
          <w:bCs/>
          <w:sz w:val="56"/>
          <w:szCs w:val="44"/>
          <w:rtl/>
          <w:lang w:bidi="fa-IR"/>
        </w:rPr>
      </w:pPr>
      <w:r w:rsidRPr="00475098">
        <w:rPr>
          <w:rFonts w:ascii="IRMitra" w:hAnsi="IRMitra" w:cs="IRMitra" w:hint="cs"/>
          <w:b/>
          <w:bCs/>
          <w:sz w:val="56"/>
          <w:szCs w:val="44"/>
          <w:rtl/>
          <w:lang w:bidi="fa-IR"/>
        </w:rPr>
        <w:t>تمامی اطلاعات درج شده در این سند غیرواقعی بوده و صرفا جهت ارائه نمونه گزارش حادثه برای مرکز عملیات امنیت</w:t>
      </w:r>
      <w:r w:rsidRPr="00475098">
        <w:rPr>
          <w:rFonts w:ascii="IRMitra" w:hAnsi="IRMitra" w:cs="IRMitra" w:hint="cs"/>
          <w:b/>
          <w:bCs/>
          <w:sz w:val="56"/>
          <w:szCs w:val="44"/>
          <w:lang w:bidi="fa-IR"/>
        </w:rPr>
        <w:t xml:space="preserve"> </w:t>
      </w:r>
      <w:r w:rsidRPr="00475098">
        <w:rPr>
          <w:rFonts w:ascii="IRMitra" w:hAnsi="IRMitra" w:cs="IRMitra" w:hint="cs"/>
          <w:b/>
          <w:bCs/>
          <w:sz w:val="56"/>
          <w:szCs w:val="44"/>
          <w:rtl/>
          <w:lang w:bidi="fa-IR"/>
        </w:rPr>
        <w:t>تهیه شده است</w:t>
      </w:r>
      <w:r w:rsidR="0074035F" w:rsidRPr="00475098">
        <w:rPr>
          <w:rFonts w:ascii="IRMitra" w:hAnsi="IRMitra" w:cs="IRMitra" w:hint="cs"/>
          <w:b/>
          <w:bCs/>
          <w:sz w:val="56"/>
          <w:szCs w:val="44"/>
          <w:lang w:bidi="fa-IR"/>
        </w:rPr>
        <w:t>.</w:t>
      </w:r>
    </w:p>
    <w:p w14:paraId="4FA0B158" w14:textId="62425A9D" w:rsidR="007433FB" w:rsidRPr="00475098" w:rsidRDefault="00C7616C">
      <w:pPr>
        <w:rPr>
          <w:rFonts w:ascii="IRMitra" w:eastAsiaTheme="majorEastAsia" w:hAnsi="IRMitra" w:cs="IRMitra"/>
          <w:bCs/>
          <w:color w:val="123869" w:themeColor="accent1"/>
          <w:sz w:val="44"/>
          <w:szCs w:val="32"/>
        </w:rPr>
      </w:pPr>
      <w:r>
        <w:rPr>
          <w:rFonts w:ascii="IRMitra" w:hAnsi="IRMitra" w:cs="IRMitra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9B1B91" wp14:editId="679D8698">
                <wp:simplePos x="0" y="0"/>
                <wp:positionH relativeFrom="column">
                  <wp:posOffset>3724275</wp:posOffset>
                </wp:positionH>
                <wp:positionV relativeFrom="paragraph">
                  <wp:posOffset>7031990</wp:posOffset>
                </wp:positionV>
                <wp:extent cx="2799715" cy="794765"/>
                <wp:effectExtent l="0" t="0" r="0" b="5715"/>
                <wp:wrapNone/>
                <wp:docPr id="1028580975" name="Alternate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715" cy="794765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AC4F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e Process 6" o:spid="_x0000_s1026" type="#_x0000_t176" style="position:absolute;margin-left:293.25pt;margin-top:553.7pt;width:220.45pt;height:6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" stroked="f" strokeweight="2pt">
                <v:fill r:id="rId16" o:title="" recolor="t" rotate="t" type="frame"/>
                <v:stroke miterlimit="4"/>
                <v:textbox inset="3pt,3pt,3pt,3pt"/>
              </v:shape>
            </w:pict>
          </mc:Fallback>
        </mc:AlternateContent>
      </w:r>
      <w:r w:rsidR="00D90193" w:rsidRPr="00475098">
        <w:rPr>
          <w:rFonts w:ascii="IRMitra" w:hAnsi="IRMitra" w:cs="IRMitra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5838F" wp14:editId="3B253A7F">
                <wp:simplePos x="0" y="0"/>
                <wp:positionH relativeFrom="column">
                  <wp:posOffset>4343188</wp:posOffset>
                </wp:positionH>
                <wp:positionV relativeFrom="paragraph">
                  <wp:posOffset>8089265</wp:posOffset>
                </wp:positionV>
                <wp:extent cx="1701377" cy="914400"/>
                <wp:effectExtent l="0" t="0" r="0" b="0"/>
                <wp:wrapNone/>
                <wp:docPr id="9516982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377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D5BF517" w14:textId="112BC506" w:rsidR="00D90193" w:rsidRPr="00814C21" w:rsidRDefault="00D90193" w:rsidP="00D9019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814C21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fa-IR"/>
                              </w:rPr>
                              <w:t>Date</w:t>
                            </w:r>
                            <w:r w:rsidRPr="00814C21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fa-IR"/>
                              </w:rPr>
                              <w:br/>
                              <w:t>1402/06/10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35838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6" type="#_x0000_t202" style="position:absolute;margin-left:342pt;margin-top:636.95pt;width:133.9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" filled="f" stroked="f" strokeweight="1pt">
                <v:stroke miterlimit="4"/>
                <v:textbox style="mso-fit-shape-to-text:t" inset="4pt,4pt,4pt,4pt">
                  <w:txbxContent>
                    <w:p w14:paraId="7D5BF517" w14:textId="112BC506" w:rsidR="00D90193" w:rsidRPr="00814C21" w:rsidRDefault="00D90193" w:rsidP="00D90193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lang w:bidi="fa-IR"/>
                        </w:rPr>
                      </w:pPr>
                      <w:r w:rsidRPr="00814C21">
                        <w:rPr>
                          <w:rFonts w:asciiTheme="majorBidi" w:hAnsiTheme="majorBidi" w:cstheme="majorBidi"/>
                          <w:sz w:val="40"/>
                          <w:szCs w:val="40"/>
                          <w:lang w:bidi="fa-IR"/>
                        </w:rPr>
                        <w:t>Date</w:t>
                      </w:r>
                      <w:r w:rsidRPr="00814C21">
                        <w:rPr>
                          <w:rFonts w:asciiTheme="majorBidi" w:hAnsiTheme="majorBidi" w:cstheme="majorBidi"/>
                          <w:sz w:val="40"/>
                          <w:szCs w:val="40"/>
                          <w:lang w:bidi="fa-IR"/>
                        </w:rPr>
                        <w:br/>
                        <w:t>1402/06/10</w:t>
                      </w:r>
                    </w:p>
                  </w:txbxContent>
                </v:textbox>
              </v:shape>
            </w:pict>
          </mc:Fallback>
        </mc:AlternateContent>
      </w:r>
      <w:r w:rsidR="0039345E" w:rsidRPr="00475098">
        <w:rPr>
          <w:rFonts w:ascii="IRMitra" w:hAnsi="IRMitra" w:cs="IRMitra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899FE" wp14:editId="67D21561">
                <wp:simplePos x="0" y="0"/>
                <wp:positionH relativeFrom="column">
                  <wp:posOffset>-211</wp:posOffset>
                </wp:positionH>
                <wp:positionV relativeFrom="paragraph">
                  <wp:posOffset>409575</wp:posOffset>
                </wp:positionV>
                <wp:extent cx="914400" cy="914400"/>
                <wp:effectExtent l="0" t="0" r="0" b="0"/>
                <wp:wrapNone/>
                <wp:docPr id="12459863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D91248" w14:textId="62B6B76F" w:rsidR="0039345E" w:rsidRPr="00252AC6" w:rsidRDefault="0039345E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96"/>
                                <w:szCs w:val="96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AC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Incident report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899FE" id="Text Box 5" o:spid="_x0000_s1037" type="#_x0000_t202" style="position:absolute;margin-left:0;margin-top:32.2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" filled="f" stroked="f" strokeweight="1pt">
                <v:stroke miterlimit="4"/>
                <v:textbox style="mso-fit-shape-to-text:t" inset="4pt,4pt,4pt,4pt">
                  <w:txbxContent>
                    <w:p w14:paraId="48D91248" w14:textId="62B6B76F" w:rsidR="0039345E" w:rsidRPr="00252AC6" w:rsidRDefault="0039345E">
                      <w:pPr>
                        <w:rPr>
                          <w:rFonts w:asciiTheme="majorBidi" w:hAnsiTheme="majorBidi" w:cstheme="majorBidi"/>
                          <w:color w:val="000000" w:themeColor="text1"/>
                          <w:sz w:val="96"/>
                          <w:szCs w:val="96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AC6">
                        <w:rPr>
                          <w:rFonts w:asciiTheme="majorBidi" w:hAnsiTheme="majorBidi" w:cstheme="majorBid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Incident report</w:t>
                      </w:r>
                    </w:p>
                  </w:txbxContent>
                </v:textbox>
              </v:shape>
            </w:pict>
          </mc:Fallback>
        </mc:AlternateContent>
      </w:r>
      <w:r w:rsidR="007433FB" w:rsidRPr="00475098">
        <w:rPr>
          <w:rFonts w:ascii="IRMitra" w:hAnsi="IRMitra" w:cs="IRMitra" w:hint="cs"/>
          <w:noProof/>
        </w:rPr>
        <w:drawing>
          <wp:inline distT="0" distB="0" distL="0" distR="0" wp14:anchorId="09401C98" wp14:editId="71201976">
            <wp:extent cx="7419589" cy="9360520"/>
            <wp:effectExtent l="0" t="0" r="0" b="0"/>
            <wp:docPr id="469117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17809" name="Picture 46911780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"/>
                    <a:stretch/>
                  </pic:blipFill>
                  <pic:spPr bwMode="auto">
                    <a:xfrm>
                      <a:off x="0" y="0"/>
                      <a:ext cx="7419589" cy="93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3FB" w:rsidRPr="00475098">
        <w:rPr>
          <w:rFonts w:ascii="IRMitra" w:hAnsi="IRMitra" w:cs="IRMitra" w:hint="cs"/>
          <w:b/>
          <w:bCs/>
          <w:sz w:val="44"/>
          <w:szCs w:val="32"/>
        </w:rPr>
        <w:br w:type="page"/>
      </w:r>
    </w:p>
    <w:p w14:paraId="6405AD4B" w14:textId="48D60B5C" w:rsidR="00E453C4" w:rsidRPr="00475098" w:rsidRDefault="00E453C4" w:rsidP="00E453C4">
      <w:pPr>
        <w:rPr>
          <w:rFonts w:ascii="IRMitra" w:hAnsi="IRMitra" w:cs="IRMitra"/>
        </w:rPr>
      </w:pPr>
    </w:p>
    <w:p w14:paraId="567E9E97" w14:textId="77777777" w:rsidR="00E453C4" w:rsidRPr="00475098" w:rsidRDefault="00E453C4" w:rsidP="00E453C4">
      <w:pPr>
        <w:rPr>
          <w:rFonts w:ascii="IRMitra" w:hAnsi="IRMitra" w:cs="IRMitra"/>
          <w:rtl/>
        </w:rPr>
      </w:pPr>
    </w:p>
    <w:p w14:paraId="6851474C" w14:textId="6E8A6DBC" w:rsidR="00E453C4" w:rsidRPr="00475098" w:rsidRDefault="00E453C4" w:rsidP="00E453C4">
      <w:pPr>
        <w:pStyle w:val="Heading3"/>
        <w:jc w:val="right"/>
        <w:rPr>
          <w:rFonts w:ascii="IRMitra" w:hAnsi="IRMitra" w:cs="IRMitra"/>
          <w:b w:val="0"/>
          <w:bCs/>
          <w:sz w:val="72"/>
          <w:szCs w:val="48"/>
        </w:rPr>
      </w:pPr>
      <w:r w:rsidRPr="00475098">
        <w:rPr>
          <w:rFonts w:ascii="IRMitra" w:hAnsi="IRMitra" w:cs="IRMitra" w:hint="cs"/>
          <w:b w:val="0"/>
          <w:bCs/>
          <w:sz w:val="44"/>
          <w:szCs w:val="32"/>
          <w:rtl/>
        </w:rPr>
        <w:br/>
      </w:r>
      <w:r w:rsidRPr="00475098">
        <w:rPr>
          <w:rFonts w:ascii="IRMitra" w:hAnsi="IRMitra" w:cs="IRMitra" w:hint="cs"/>
          <w:b w:val="0"/>
          <w:bCs/>
          <w:sz w:val="72"/>
          <w:szCs w:val="48"/>
          <w:rtl/>
        </w:rPr>
        <w:t xml:space="preserve">حق </w:t>
      </w:r>
      <w:proofErr w:type="spellStart"/>
      <w:r w:rsidRPr="00475098">
        <w:rPr>
          <w:rFonts w:ascii="IRMitra" w:hAnsi="IRMitra" w:cs="IRMitra" w:hint="cs"/>
          <w:b w:val="0"/>
          <w:bCs/>
          <w:sz w:val="72"/>
          <w:szCs w:val="48"/>
          <w:rtl/>
        </w:rPr>
        <w:t>تألیف</w:t>
      </w:r>
      <w:proofErr w:type="spellEnd"/>
    </w:p>
    <w:p w14:paraId="11291929" w14:textId="77777777" w:rsidR="00E453C4" w:rsidRPr="00475098" w:rsidRDefault="00E453C4" w:rsidP="00305EDD">
      <w:pPr>
        <w:pStyle w:val="Heading4"/>
        <w:bidi/>
        <w:spacing w:line="360" w:lineRule="auto"/>
        <w:jc w:val="both"/>
        <w:rPr>
          <w:rFonts w:ascii="IRMitra" w:hAnsi="IRMitra" w:cs="IRMitra"/>
          <w:i w:val="0"/>
          <w:iCs w:val="0"/>
          <w:sz w:val="56"/>
          <w:szCs w:val="44"/>
        </w:rPr>
      </w:pPr>
    </w:p>
    <w:p w14:paraId="6FD3464E" w14:textId="58F40009" w:rsidR="00E453C4" w:rsidRPr="00475098" w:rsidRDefault="00E453C4" w:rsidP="00305EDD">
      <w:pPr>
        <w:bidi/>
        <w:spacing w:line="360" w:lineRule="auto"/>
        <w:jc w:val="both"/>
        <w:rPr>
          <w:rFonts w:ascii="IRMitra" w:eastAsia="UD Digi Kyokasho N-B" w:hAnsi="IRMitra" w:cs="IRMitra"/>
          <w:sz w:val="48"/>
          <w:szCs w:val="36"/>
          <w:rtl/>
        </w:rPr>
      </w:pPr>
      <w:r w:rsidRPr="00475098">
        <w:rPr>
          <w:rFonts w:ascii="IRMitra" w:eastAsia="UD Digi Kyokasho N-B" w:hAnsi="IRMitra" w:cs="IRMitra" w:hint="cs"/>
          <w:sz w:val="48"/>
          <w:szCs w:val="36"/>
          <w:rtl/>
          <w:lang w:bidi="fa-IR"/>
        </w:rPr>
        <w:t xml:space="preserve">این سند  صرفا جهت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ارائه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به واحد </w:t>
      </w:r>
      <w:r w:rsidRPr="00475098">
        <w:rPr>
          <w:rFonts w:ascii="IRMitra" w:eastAsia="UD Digi Kyokasho N-B" w:hAnsi="IRMitra" w:cs="IRMitra" w:hint="cs"/>
          <w:sz w:val="28"/>
          <w:szCs w:val="20"/>
        </w:rPr>
        <w:t>SOC</w:t>
      </w:r>
      <w:r w:rsidRPr="00475098">
        <w:rPr>
          <w:rFonts w:ascii="IRMitra" w:eastAsia="UD Digi Kyokasho N-B" w:hAnsi="IRMitra" w:cs="IRMitra" w:hint="cs"/>
          <w:sz w:val="22"/>
          <w:szCs w:val="20"/>
        </w:rPr>
        <w:t xml:space="preserve"> </w:t>
      </w:r>
      <w:r w:rsidRPr="00475098">
        <w:rPr>
          <w:rFonts w:ascii="IRMitra" w:eastAsia="UD Digi Kyokasho N-B" w:hAnsi="IRMitra" w:cs="IRMitra" w:hint="cs"/>
          <w:sz w:val="28"/>
          <w:szCs w:val="20"/>
          <w:rtl/>
        </w:rPr>
        <w:t xml:space="preserve"> </w:t>
      </w:r>
      <w:r w:rsidRPr="00475098">
        <w:rPr>
          <w:rFonts w:ascii="IRMitra" w:eastAsia="UD Digi Kyokasho N-B" w:hAnsi="IRMitra" w:cs="IRMitra" w:hint="cs"/>
          <w:sz w:val="22"/>
          <w:szCs w:val="20"/>
          <w:rtl/>
        </w:rPr>
        <w:t xml:space="preserve">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تهیه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و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تدوین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شده است و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کلیه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حقوق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مادی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و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معنوی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آن متعلق به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شرکت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</w:t>
      </w:r>
      <w:proofErr w:type="spellStart"/>
      <w:r w:rsidR="00305EDD" w:rsidRPr="00475098">
        <w:rPr>
          <w:rFonts w:ascii="IRMitra" w:eastAsia="UD Digi Kyokasho N-B" w:hAnsi="IRMitra" w:cs="IRMitra" w:hint="cs"/>
          <w:sz w:val="48"/>
          <w:szCs w:val="36"/>
          <w:rtl/>
        </w:rPr>
        <w:t>نورانت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میباشد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. نشر و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کپی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برداری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از آن بدون اجازه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کتبی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از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این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</w:t>
      </w:r>
      <w:proofErr w:type="spellStart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>شرکت</w:t>
      </w:r>
      <w:proofErr w:type="spellEnd"/>
      <w:r w:rsidRPr="00475098">
        <w:rPr>
          <w:rFonts w:ascii="IRMitra" w:eastAsia="UD Digi Kyokasho N-B" w:hAnsi="IRMitra" w:cs="IRMitra" w:hint="cs"/>
          <w:sz w:val="48"/>
          <w:szCs w:val="36"/>
          <w:rtl/>
        </w:rPr>
        <w:t xml:space="preserve"> ممنوع </w:t>
      </w:r>
      <w:proofErr w:type="spellStart"/>
      <w:r w:rsidR="00305EDD" w:rsidRPr="00475098">
        <w:rPr>
          <w:rFonts w:ascii="IRMitra" w:eastAsia="UD Digi Kyokasho N-B" w:hAnsi="IRMitra" w:cs="IRMitra" w:hint="cs"/>
          <w:sz w:val="48"/>
          <w:szCs w:val="36"/>
          <w:rtl/>
        </w:rPr>
        <w:t>میباشد</w:t>
      </w:r>
      <w:proofErr w:type="spellEnd"/>
      <w:r w:rsidR="00305EDD" w:rsidRPr="00475098">
        <w:rPr>
          <w:rFonts w:ascii="IRMitra" w:eastAsia="UD Digi Kyokasho N-B" w:hAnsi="IRMitra" w:cs="IRMitra" w:hint="cs"/>
          <w:sz w:val="48"/>
          <w:szCs w:val="36"/>
          <w:rtl/>
        </w:rPr>
        <w:t>.</w:t>
      </w:r>
    </w:p>
    <w:p w14:paraId="1A629894" w14:textId="77777777" w:rsidR="00E453C4" w:rsidRPr="00475098" w:rsidRDefault="00E453C4" w:rsidP="00E453C4">
      <w:pPr>
        <w:bidi/>
        <w:rPr>
          <w:rFonts w:ascii="IRMitra" w:hAnsi="IRMitra" w:cs="IRMitra"/>
          <w:sz w:val="44"/>
          <w:szCs w:val="32"/>
          <w:rtl/>
        </w:rPr>
      </w:pPr>
    </w:p>
    <w:p w14:paraId="48DC06C7" w14:textId="360F3510" w:rsidR="00577763" w:rsidRPr="00475098" w:rsidRDefault="00E453C4" w:rsidP="00577763">
      <w:pPr>
        <w:jc w:val="center"/>
        <w:rPr>
          <w:rFonts w:ascii="IRMitra" w:hAnsi="IRMitra" w:cs="IRMitra"/>
          <w:sz w:val="36"/>
          <w:szCs w:val="44"/>
          <w:rtl/>
          <w:lang w:bidi="fa-IR"/>
        </w:rPr>
      </w:pPr>
      <w:r w:rsidRPr="00475098">
        <w:rPr>
          <w:rFonts w:ascii="IRMitra" w:hAnsi="IRMitra" w:cs="IRMitra" w:hint="cs"/>
          <w:rtl/>
        </w:rPr>
        <w:br/>
      </w:r>
      <w:r w:rsidRPr="00475098">
        <w:rPr>
          <w:rFonts w:ascii="IRMitra" w:hAnsi="IRMitra" w:cs="IRMitra" w:hint="cs"/>
          <w:rtl/>
        </w:rPr>
        <w:br/>
      </w:r>
    </w:p>
    <w:p w14:paraId="3BFCD124" w14:textId="77777777" w:rsidR="00577763" w:rsidRPr="00475098" w:rsidRDefault="00577763" w:rsidP="00577763">
      <w:pPr>
        <w:jc w:val="center"/>
        <w:rPr>
          <w:rFonts w:ascii="IRMitra" w:hAnsi="IRMitra" w:cs="IRMitra"/>
          <w:sz w:val="36"/>
          <w:szCs w:val="44"/>
          <w:lang w:bidi="fa-IR"/>
        </w:rPr>
      </w:pPr>
    </w:p>
    <w:tbl>
      <w:tblPr>
        <w:tblStyle w:val="TableGrid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3944"/>
        <w:gridCol w:w="1507"/>
        <w:gridCol w:w="1961"/>
        <w:gridCol w:w="2091"/>
        <w:gridCol w:w="1667"/>
      </w:tblGrid>
      <w:tr w:rsidR="00577763" w:rsidRPr="00475098" w14:paraId="35FC333C" w14:textId="77777777" w:rsidTr="00072F16">
        <w:trPr>
          <w:trHeight w:val="479"/>
          <w:jc w:val="center"/>
        </w:trPr>
        <w:tc>
          <w:tcPr>
            <w:tcW w:w="1765" w:type="pct"/>
            <w:shd w:val="pct25" w:color="auto" w:fill="auto"/>
            <w:vAlign w:val="center"/>
          </w:tcPr>
          <w:p w14:paraId="6CF02B8A" w14:textId="77777777" w:rsidR="00577763" w:rsidRPr="00475098" w:rsidRDefault="00577763" w:rsidP="00072F16">
            <w:pPr>
              <w:ind w:firstLine="27"/>
              <w:jc w:val="center"/>
              <w:rPr>
                <w:rFonts w:ascii="IRMitra" w:hAnsi="IRMitra" w:cs="IRMitra"/>
                <w:b/>
                <w:bCs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 xml:space="preserve">کد </w:t>
            </w:r>
            <w:proofErr w:type="spellStart"/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>شناسه</w:t>
            </w:r>
            <w:proofErr w:type="spellEnd"/>
          </w:p>
        </w:tc>
        <w:tc>
          <w:tcPr>
            <w:tcW w:w="674" w:type="pct"/>
            <w:shd w:val="pct25" w:color="auto" w:fill="auto"/>
            <w:vAlign w:val="center"/>
          </w:tcPr>
          <w:p w14:paraId="54C348B0" w14:textId="77777777" w:rsidR="00577763" w:rsidRPr="00475098" w:rsidRDefault="00577763" w:rsidP="00072F16">
            <w:pPr>
              <w:jc w:val="center"/>
              <w:rPr>
                <w:rFonts w:ascii="IRMitra" w:hAnsi="IRMitra" w:cs="IRMitra"/>
                <w:b/>
                <w:bCs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>طبقه</w:t>
            </w:r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softHyphen/>
              <w:t>بندی</w:t>
            </w:r>
          </w:p>
        </w:tc>
        <w:tc>
          <w:tcPr>
            <w:tcW w:w="878" w:type="pct"/>
            <w:shd w:val="pct25" w:color="auto" w:fill="auto"/>
            <w:vAlign w:val="center"/>
          </w:tcPr>
          <w:p w14:paraId="62C87601" w14:textId="77777777" w:rsidR="00577763" w:rsidRPr="00475098" w:rsidRDefault="00577763" w:rsidP="00072F16">
            <w:pPr>
              <w:jc w:val="center"/>
              <w:rPr>
                <w:rFonts w:ascii="IRMitra" w:hAnsi="IRMitra" w:cs="IRMitra"/>
                <w:b/>
                <w:bCs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>تعداد صفحات</w:t>
            </w:r>
          </w:p>
        </w:tc>
        <w:tc>
          <w:tcPr>
            <w:tcW w:w="936" w:type="pct"/>
            <w:shd w:val="pct25" w:color="auto" w:fill="auto"/>
            <w:vAlign w:val="center"/>
          </w:tcPr>
          <w:p w14:paraId="3F63FE0C" w14:textId="77777777" w:rsidR="00577763" w:rsidRPr="00475098" w:rsidRDefault="00577763" w:rsidP="00072F16">
            <w:pPr>
              <w:ind w:firstLine="27"/>
              <w:jc w:val="center"/>
              <w:rPr>
                <w:rFonts w:ascii="IRMitra" w:hAnsi="IRMitra" w:cs="IRMitra"/>
                <w:b/>
                <w:bCs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>تاریخ تنظیم</w:t>
            </w:r>
          </w:p>
        </w:tc>
        <w:tc>
          <w:tcPr>
            <w:tcW w:w="746" w:type="pct"/>
            <w:shd w:val="pct25" w:color="auto" w:fill="auto"/>
            <w:vAlign w:val="center"/>
          </w:tcPr>
          <w:p w14:paraId="7A15EB99" w14:textId="77777777" w:rsidR="00577763" w:rsidRPr="00475098" w:rsidRDefault="00577763" w:rsidP="00072F16">
            <w:pPr>
              <w:ind w:firstLine="27"/>
              <w:jc w:val="center"/>
              <w:rPr>
                <w:rFonts w:ascii="IRMitra" w:hAnsi="IRMitra" w:cs="IRMitra"/>
                <w:b/>
                <w:bCs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>ویرایش</w:t>
            </w:r>
          </w:p>
        </w:tc>
      </w:tr>
      <w:tr w:rsidR="00577763" w:rsidRPr="00475098" w14:paraId="1E6F6905" w14:textId="77777777" w:rsidTr="00072F16">
        <w:trPr>
          <w:jc w:val="center"/>
        </w:trPr>
        <w:tc>
          <w:tcPr>
            <w:tcW w:w="1765" w:type="pct"/>
            <w:vAlign w:val="center"/>
          </w:tcPr>
          <w:p w14:paraId="274658F1" w14:textId="21AF6B1C" w:rsidR="00577763" w:rsidRPr="00475098" w:rsidRDefault="000B178A" w:rsidP="00072F16">
            <w:pPr>
              <w:jc w:val="center"/>
              <w:rPr>
                <w:rFonts w:ascii="IRMitra" w:hAnsi="IRMitra" w:cs="IRMitra"/>
                <w:sz w:val="32"/>
                <w:szCs w:val="32"/>
              </w:rPr>
            </w:pPr>
            <w:r w:rsidRPr="00475098">
              <w:rPr>
                <w:rFonts w:ascii="IRMitra" w:hAnsi="IRMitra" w:cs="IRMitra" w:hint="cs"/>
                <w:sz w:val="32"/>
                <w:szCs w:val="32"/>
              </w:rPr>
              <w:t>SOC</w:t>
            </w:r>
            <w:r w:rsidR="001A157F" w:rsidRPr="00475098">
              <w:rPr>
                <w:rFonts w:ascii="IRMitra" w:hAnsi="IRMitra" w:cs="IRMitra" w:hint="cs"/>
                <w:sz w:val="32"/>
                <w:szCs w:val="32"/>
              </w:rPr>
              <w:t xml:space="preserve"> </w:t>
            </w:r>
            <w:r w:rsidR="00D90193" w:rsidRPr="00475098">
              <w:rPr>
                <w:rFonts w:ascii="IRMitra" w:hAnsi="IRMitra" w:cs="IRMitra" w:hint="cs"/>
                <w:sz w:val="32"/>
                <w:szCs w:val="32"/>
              </w:rPr>
              <w:t>I</w:t>
            </w:r>
            <w:r w:rsidR="00CC74BC" w:rsidRPr="00475098">
              <w:rPr>
                <w:rFonts w:ascii="IRMitra" w:hAnsi="IRMitra" w:cs="IRMitra" w:hint="cs"/>
                <w:sz w:val="32"/>
                <w:szCs w:val="32"/>
              </w:rPr>
              <w:t>ncident-report</w:t>
            </w:r>
            <w:r w:rsidRPr="00475098">
              <w:rPr>
                <w:rFonts w:ascii="IRMitra" w:hAnsi="IRMitra" w:cs="IRMitra" w:hint="cs"/>
                <w:sz w:val="32"/>
                <w:szCs w:val="32"/>
              </w:rPr>
              <w:t xml:space="preserve"> </w:t>
            </w:r>
            <w:r w:rsidR="00CC74BC" w:rsidRPr="00475098">
              <w:rPr>
                <w:rFonts w:ascii="IRMitra" w:hAnsi="IRMitra" w:cs="IRMitra" w:hint="cs"/>
                <w:sz w:val="32"/>
                <w:szCs w:val="32"/>
              </w:rPr>
              <w:t>1402-06-10</w:t>
            </w:r>
          </w:p>
        </w:tc>
        <w:tc>
          <w:tcPr>
            <w:tcW w:w="674" w:type="pct"/>
          </w:tcPr>
          <w:p w14:paraId="50CEEEB7" w14:textId="77777777" w:rsidR="00577763" w:rsidRPr="00475098" w:rsidRDefault="00577763" w:rsidP="00072F16">
            <w:pPr>
              <w:ind w:firstLine="18"/>
              <w:jc w:val="center"/>
              <w:rPr>
                <w:rFonts w:ascii="IRMitra" w:hAnsi="IRMitra" w:cs="IRMitra"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color w:val="FF0000"/>
                <w:sz w:val="24"/>
                <w:szCs w:val="32"/>
                <w:rtl/>
              </w:rPr>
              <w:t>محرمانه</w:t>
            </w:r>
          </w:p>
        </w:tc>
        <w:tc>
          <w:tcPr>
            <w:tcW w:w="878" w:type="pct"/>
          </w:tcPr>
          <w:p w14:paraId="2DA8C22A" w14:textId="09ED5C25" w:rsidR="00577763" w:rsidRPr="00475098" w:rsidRDefault="00334079" w:rsidP="00072F16">
            <w:pPr>
              <w:ind w:firstLine="20"/>
              <w:jc w:val="center"/>
              <w:rPr>
                <w:rFonts w:ascii="IRMitra" w:hAnsi="IRMitra" w:cs="IRMitra"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sz w:val="24"/>
                <w:szCs w:val="32"/>
              </w:rPr>
              <w:t>6</w:t>
            </w:r>
          </w:p>
        </w:tc>
        <w:tc>
          <w:tcPr>
            <w:tcW w:w="936" w:type="pct"/>
            <w:vAlign w:val="center"/>
          </w:tcPr>
          <w:p w14:paraId="3E2D9D60" w14:textId="1DAF82A1" w:rsidR="00577763" w:rsidRPr="00475098" w:rsidRDefault="00CC74BC" w:rsidP="00072F16">
            <w:pPr>
              <w:jc w:val="center"/>
              <w:rPr>
                <w:rFonts w:ascii="IRMitra" w:hAnsi="IRMitra" w:cs="IRMitra"/>
                <w:sz w:val="24"/>
                <w:szCs w:val="32"/>
              </w:rPr>
            </w:pPr>
            <w:r w:rsidRPr="00475098">
              <w:rPr>
                <w:rFonts w:ascii="IRMitra" w:hAnsi="IRMitra" w:cs="IRMitra" w:hint="cs"/>
                <w:sz w:val="24"/>
                <w:szCs w:val="32"/>
              </w:rPr>
              <w:t>1402-06-10</w:t>
            </w:r>
          </w:p>
        </w:tc>
        <w:tc>
          <w:tcPr>
            <w:tcW w:w="746" w:type="pct"/>
            <w:vAlign w:val="center"/>
          </w:tcPr>
          <w:p w14:paraId="76FB36BA" w14:textId="77777777" w:rsidR="00577763" w:rsidRPr="00475098" w:rsidRDefault="00577763" w:rsidP="00072F16">
            <w:pPr>
              <w:jc w:val="center"/>
              <w:rPr>
                <w:rFonts w:ascii="IRMitra" w:hAnsi="IRMitra" w:cs="IRMitra"/>
                <w:sz w:val="24"/>
                <w:szCs w:val="32"/>
              </w:rPr>
            </w:pPr>
            <w:r w:rsidRPr="00475098">
              <w:rPr>
                <w:rFonts w:ascii="IRMitra" w:hAnsi="IRMitra" w:cs="IRMitra" w:hint="cs"/>
                <w:sz w:val="24"/>
                <w:szCs w:val="32"/>
                <w:rtl/>
              </w:rPr>
              <w:t>1.0</w:t>
            </w:r>
          </w:p>
        </w:tc>
      </w:tr>
    </w:tbl>
    <w:p w14:paraId="331CAA93" w14:textId="77777777" w:rsidR="00577763" w:rsidRPr="00475098" w:rsidRDefault="00577763" w:rsidP="00577763">
      <w:pPr>
        <w:rPr>
          <w:rFonts w:ascii="IRMitra" w:hAnsi="IRMitra" w:cs="IRMitra"/>
          <w:sz w:val="44"/>
          <w:szCs w:val="44"/>
          <w:rtl/>
          <w:lang w:bidi="fa-IR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37"/>
        <w:gridCol w:w="2160"/>
      </w:tblGrid>
      <w:tr w:rsidR="00E6033E" w:rsidRPr="00475098" w14:paraId="2C643580" w14:textId="77777777" w:rsidTr="00072F16">
        <w:trPr>
          <w:trHeight w:val="386"/>
          <w:jc w:val="center"/>
        </w:trPr>
        <w:tc>
          <w:tcPr>
            <w:tcW w:w="3537" w:type="dxa"/>
            <w:shd w:val="pct25" w:color="auto" w:fill="auto"/>
            <w:vAlign w:val="center"/>
          </w:tcPr>
          <w:p w14:paraId="6DC8A75C" w14:textId="5A86CE3A" w:rsidR="00E6033E" w:rsidRPr="00475098" w:rsidRDefault="00E6033E" w:rsidP="00072F16">
            <w:pPr>
              <w:jc w:val="center"/>
              <w:rPr>
                <w:rFonts w:ascii="IRMitra" w:hAnsi="IRMitra" w:cs="IRMitra"/>
                <w:b/>
                <w:bCs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>تهیه کننده</w:t>
            </w:r>
            <w:r w:rsidR="00334079"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 xml:space="preserve"> گزارش</w:t>
            </w:r>
          </w:p>
        </w:tc>
        <w:tc>
          <w:tcPr>
            <w:tcW w:w="2160" w:type="dxa"/>
            <w:shd w:val="pct25" w:color="auto" w:fill="auto"/>
            <w:vAlign w:val="center"/>
          </w:tcPr>
          <w:p w14:paraId="6422F6D5" w14:textId="77777777" w:rsidR="00E6033E" w:rsidRPr="00475098" w:rsidRDefault="00E6033E" w:rsidP="00072F16">
            <w:pPr>
              <w:jc w:val="center"/>
              <w:rPr>
                <w:rFonts w:ascii="IRMitra" w:hAnsi="IRMitra" w:cs="IRMitra"/>
                <w:b/>
                <w:bCs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b/>
                <w:bCs/>
                <w:sz w:val="24"/>
                <w:szCs w:val="32"/>
                <w:rtl/>
              </w:rPr>
              <w:t>زمان شیفت</w:t>
            </w:r>
          </w:p>
        </w:tc>
      </w:tr>
      <w:tr w:rsidR="00E6033E" w:rsidRPr="00475098" w14:paraId="29757506" w14:textId="77777777" w:rsidTr="002C77FC">
        <w:trPr>
          <w:trHeight w:val="746"/>
          <w:jc w:val="center"/>
        </w:trPr>
        <w:tc>
          <w:tcPr>
            <w:tcW w:w="3537" w:type="dxa"/>
            <w:vAlign w:val="center"/>
          </w:tcPr>
          <w:p w14:paraId="4377E85A" w14:textId="77777777" w:rsidR="00E6033E" w:rsidRPr="00475098" w:rsidRDefault="00E6033E" w:rsidP="00CC74BC">
            <w:pPr>
              <w:bidi/>
              <w:jc w:val="center"/>
              <w:rPr>
                <w:rFonts w:ascii="IRMitra" w:hAnsi="IRMitra" w:cs="IRMitra"/>
                <w:sz w:val="24"/>
                <w:szCs w:val="32"/>
                <w:rtl/>
              </w:rPr>
            </w:pPr>
            <w:r w:rsidRPr="00475098">
              <w:rPr>
                <w:rFonts w:ascii="IRMitra" w:hAnsi="IRMitra" w:cs="IRMitra" w:hint="cs"/>
                <w:sz w:val="24"/>
                <w:szCs w:val="32"/>
                <w:rtl/>
              </w:rPr>
              <w:t>سینا محبی</w:t>
            </w:r>
          </w:p>
          <w:p w14:paraId="1B654D76" w14:textId="658E1D2A" w:rsidR="00E6033E" w:rsidRPr="00475098" w:rsidRDefault="00E6033E" w:rsidP="00E6033E">
            <w:pPr>
              <w:jc w:val="center"/>
              <w:rPr>
                <w:rFonts w:ascii="IRMitra" w:hAnsi="IRMitra" w:cs="IRMitra"/>
                <w:sz w:val="24"/>
                <w:szCs w:val="32"/>
              </w:rPr>
            </w:pPr>
            <w:r w:rsidRPr="00DE2FB0">
              <w:rPr>
                <w:rFonts w:ascii="IRMitra" w:hAnsi="IRMitra" w:cs="IRMitra" w:hint="cs"/>
                <w:sz w:val="36"/>
                <w:szCs w:val="44"/>
              </w:rPr>
              <w:t>Mohebi@nooranet.com</w:t>
            </w:r>
          </w:p>
        </w:tc>
        <w:tc>
          <w:tcPr>
            <w:tcW w:w="2160" w:type="dxa"/>
            <w:vAlign w:val="center"/>
          </w:tcPr>
          <w:p w14:paraId="3C8DDD74" w14:textId="135B8BE8" w:rsidR="00E6033E" w:rsidRPr="00475098" w:rsidRDefault="001625DA" w:rsidP="00E6033E">
            <w:pPr>
              <w:bidi/>
              <w:jc w:val="center"/>
              <w:rPr>
                <w:rFonts w:ascii="IRMitra" w:hAnsi="IRMitra" w:cs="IRMitra"/>
                <w:sz w:val="24"/>
                <w:szCs w:val="32"/>
                <w:rtl/>
              </w:rPr>
            </w:pPr>
            <w:r>
              <w:rPr>
                <w:rFonts w:ascii="IRMitra" w:hAnsi="IRMitra" w:cs="IRMitra" w:hint="cs"/>
                <w:sz w:val="24"/>
                <w:szCs w:val="32"/>
                <w:rtl/>
              </w:rPr>
              <w:t>عصر</w:t>
            </w:r>
          </w:p>
        </w:tc>
      </w:tr>
    </w:tbl>
    <w:p w14:paraId="667C13DB" w14:textId="77777777" w:rsidR="00577763" w:rsidRPr="00475098" w:rsidRDefault="00577763" w:rsidP="00577763">
      <w:pPr>
        <w:rPr>
          <w:rFonts w:ascii="IRMitra" w:hAnsi="IRMitra" w:cs="IRMitra"/>
          <w:sz w:val="44"/>
          <w:szCs w:val="44"/>
          <w:rtl/>
          <w:lang w:bidi="fa-IR"/>
        </w:rPr>
      </w:pPr>
    </w:p>
    <w:p w14:paraId="020010E7" w14:textId="1482AB30" w:rsidR="00577763" w:rsidRPr="00475098" w:rsidRDefault="00E453C4" w:rsidP="002C15EC">
      <w:pPr>
        <w:bidi/>
        <w:rPr>
          <w:rFonts w:ascii="IRMitra" w:eastAsiaTheme="majorEastAsia" w:hAnsi="IRMitra" w:cs="IRMitra"/>
          <w:b/>
          <w:color w:val="123869" w:themeColor="accent1"/>
          <w:sz w:val="52"/>
          <w:szCs w:val="52"/>
          <w:rtl/>
          <w:lang w:bidi="fa-IR"/>
        </w:rPr>
      </w:pPr>
      <w:r w:rsidRPr="00475098">
        <w:rPr>
          <w:rFonts w:ascii="IRMitra" w:hAnsi="IRMitra" w:cs="IRMitra" w:hint="cs"/>
          <w:sz w:val="44"/>
          <w:szCs w:val="44"/>
          <w:rtl/>
        </w:rPr>
        <w:br/>
      </w:r>
      <w:r w:rsidRPr="00475098">
        <w:rPr>
          <w:rFonts w:ascii="IRMitra" w:hAnsi="IRMitra" w:cs="IRMitra" w:hint="cs"/>
          <w:sz w:val="44"/>
          <w:szCs w:val="44"/>
          <w:rtl/>
        </w:rPr>
        <w:br/>
      </w:r>
      <w:r w:rsidRPr="00475098">
        <w:rPr>
          <w:rFonts w:ascii="IRMitra" w:hAnsi="IRMitra" w:cs="IRMitra" w:hint="cs"/>
          <w:rtl/>
        </w:rPr>
        <w:br/>
      </w:r>
      <w:r w:rsidRPr="00475098">
        <w:rPr>
          <w:rFonts w:ascii="IRMitra" w:hAnsi="IRMitra" w:cs="IRMitra" w:hint="cs"/>
          <w:rtl/>
        </w:rPr>
        <w:br/>
      </w:r>
      <w:r w:rsidRPr="00475098">
        <w:rPr>
          <w:rFonts w:ascii="IRMitra" w:hAnsi="IRMitra" w:cs="IRMitra" w:hint="cs"/>
          <w:rtl/>
        </w:rPr>
        <w:br/>
      </w:r>
      <w:r w:rsidRPr="00475098">
        <w:rPr>
          <w:rFonts w:ascii="IRMitra" w:hAnsi="IRMitra" w:cs="IRMitra" w:hint="cs"/>
          <w:rtl/>
        </w:rPr>
        <w:br/>
      </w:r>
      <w:r w:rsidR="00183EC9" w:rsidRPr="00475098">
        <w:rPr>
          <w:rFonts w:ascii="IRMitra" w:hAnsi="IRMitra" w:cs="IRMitra" w:hint="cs"/>
        </w:rPr>
        <w:br/>
      </w:r>
      <w:r w:rsidR="00183EC9" w:rsidRPr="00475098">
        <w:rPr>
          <w:rFonts w:ascii="IRMitra" w:hAnsi="IRMitra" w:cs="IRMitra" w:hint="cs"/>
        </w:rPr>
        <w:lastRenderedPageBreak/>
        <w:br/>
      </w:r>
      <w:r w:rsidR="00A80200" w:rsidRPr="00475098">
        <w:rPr>
          <w:rFonts w:ascii="IRMitra" w:eastAsiaTheme="majorEastAsia" w:hAnsi="IRMitra" w:cs="IRMitra" w:hint="cs"/>
          <w:b/>
          <w:color w:val="123869" w:themeColor="accent1"/>
          <w:sz w:val="52"/>
          <w:szCs w:val="52"/>
          <w:rtl/>
          <w:lang w:bidi="fa-IR"/>
        </w:rPr>
        <w:t>اطلاعات اولیه حادثه</w:t>
      </w:r>
    </w:p>
    <w:p w14:paraId="73C6500E" w14:textId="77777777" w:rsidR="00A80200" w:rsidRPr="00475098" w:rsidRDefault="00A80200" w:rsidP="00A80200">
      <w:pPr>
        <w:bidi/>
        <w:rPr>
          <w:rFonts w:ascii="IRMitra" w:hAnsi="IRMitra" w:cs="IRMitra"/>
          <w:sz w:val="52"/>
          <w:szCs w:val="52"/>
          <w:rtl/>
          <w:lang w:bidi="fa-IR"/>
        </w:rPr>
      </w:pPr>
    </w:p>
    <w:tbl>
      <w:tblPr>
        <w:tblStyle w:val="GridTable1Light-Accent1"/>
        <w:bidiVisual/>
        <w:tblW w:w="0" w:type="auto"/>
        <w:tblLook w:val="04A0" w:firstRow="1" w:lastRow="0" w:firstColumn="1" w:lastColumn="0" w:noHBand="0" w:noVBand="1"/>
      </w:tblPr>
      <w:tblGrid>
        <w:gridCol w:w="1888"/>
        <w:gridCol w:w="1795"/>
        <w:gridCol w:w="1998"/>
        <w:gridCol w:w="2073"/>
        <w:gridCol w:w="1809"/>
        <w:gridCol w:w="1607"/>
      </w:tblGrid>
      <w:tr w:rsidR="005338A7" w:rsidRPr="00475098" w14:paraId="6E4C8599" w14:textId="7E962B11" w:rsidTr="005338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14:paraId="00A773E1" w14:textId="3343D01C" w:rsidR="005338A7" w:rsidRPr="00475098" w:rsidRDefault="005338A7" w:rsidP="00062FE1">
            <w:pPr>
              <w:bidi/>
              <w:spacing w:line="360" w:lineRule="auto"/>
              <w:jc w:val="center"/>
              <w:rPr>
                <w:rFonts w:ascii="IRMitra" w:hAnsi="IRMitra" w:cs="IRMitra"/>
                <w:sz w:val="36"/>
                <w:szCs w:val="30"/>
                <w:rtl/>
              </w:rPr>
            </w:pPr>
            <w:r w:rsidRPr="00475098">
              <w:rPr>
                <w:rFonts w:ascii="IRMitra" w:hAnsi="IRMitra" w:cs="IRMitra" w:hint="cs"/>
                <w:sz w:val="36"/>
                <w:szCs w:val="30"/>
                <w:rtl/>
              </w:rPr>
              <w:t>شرح حادثه</w:t>
            </w:r>
          </w:p>
        </w:tc>
        <w:tc>
          <w:tcPr>
            <w:tcW w:w="1795" w:type="dxa"/>
          </w:tcPr>
          <w:p w14:paraId="33153D88" w14:textId="10C112CF" w:rsidR="005338A7" w:rsidRPr="00475098" w:rsidRDefault="001625DA" w:rsidP="00062FE1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sz w:val="36"/>
                <w:szCs w:val="30"/>
                <w:rtl/>
              </w:rPr>
            </w:pPr>
            <w:r w:rsidRPr="00475098">
              <w:rPr>
                <w:rFonts w:ascii="IRMitra" w:hAnsi="IRMitra" w:cs="IRMitra" w:hint="cs"/>
                <w:sz w:val="36"/>
                <w:szCs w:val="30"/>
                <w:rtl/>
              </w:rPr>
              <w:t>تاريخ</w:t>
            </w:r>
            <w:r w:rsidR="005338A7" w:rsidRPr="00475098">
              <w:rPr>
                <w:rFonts w:ascii="IRMitra" w:hAnsi="IRMitra" w:cs="IRMitra" w:hint="cs"/>
                <w:sz w:val="36"/>
                <w:szCs w:val="30"/>
                <w:rtl/>
              </w:rPr>
              <w:t xml:space="preserve"> و </w:t>
            </w:r>
            <w:proofErr w:type="gramStart"/>
            <w:r w:rsidR="005338A7" w:rsidRPr="00475098">
              <w:rPr>
                <w:rFonts w:ascii="IRMitra" w:hAnsi="IRMitra" w:cs="IRMitra" w:hint="cs"/>
                <w:sz w:val="36"/>
                <w:szCs w:val="30"/>
                <w:rtl/>
              </w:rPr>
              <w:t>ساعت</w:t>
            </w:r>
            <w:proofErr w:type="gramEnd"/>
          </w:p>
        </w:tc>
        <w:tc>
          <w:tcPr>
            <w:tcW w:w="1998" w:type="dxa"/>
          </w:tcPr>
          <w:p w14:paraId="50E64620" w14:textId="2C833B41" w:rsidR="005338A7" w:rsidRPr="00475098" w:rsidRDefault="005338A7" w:rsidP="00062FE1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sz w:val="36"/>
                <w:szCs w:val="30"/>
                <w:rtl/>
              </w:rPr>
            </w:pPr>
            <w:r w:rsidRPr="00475098">
              <w:rPr>
                <w:rFonts w:ascii="IRMitra" w:hAnsi="IRMitra" w:cs="IRMitra" w:hint="cs"/>
                <w:sz w:val="36"/>
                <w:szCs w:val="30"/>
                <w:rtl/>
              </w:rPr>
              <w:t>مبدا حمله</w:t>
            </w:r>
          </w:p>
        </w:tc>
        <w:tc>
          <w:tcPr>
            <w:tcW w:w="2073" w:type="dxa"/>
          </w:tcPr>
          <w:p w14:paraId="2D1D160D" w14:textId="594B9A2A" w:rsidR="005338A7" w:rsidRPr="00475098" w:rsidRDefault="005338A7" w:rsidP="00062FE1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sz w:val="36"/>
                <w:szCs w:val="30"/>
                <w:rtl/>
              </w:rPr>
            </w:pPr>
            <w:r w:rsidRPr="00475098">
              <w:rPr>
                <w:rFonts w:ascii="IRMitra" w:hAnsi="IRMitra" w:cs="IRMitra" w:hint="cs"/>
                <w:sz w:val="36"/>
                <w:szCs w:val="30"/>
                <w:rtl/>
              </w:rPr>
              <w:t>مقصد حمله</w:t>
            </w:r>
          </w:p>
        </w:tc>
        <w:tc>
          <w:tcPr>
            <w:tcW w:w="1809" w:type="dxa"/>
          </w:tcPr>
          <w:p w14:paraId="4FE3B967" w14:textId="05437A22" w:rsidR="005338A7" w:rsidRPr="00475098" w:rsidRDefault="001625DA" w:rsidP="00062FE1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sz w:val="36"/>
                <w:szCs w:val="30"/>
                <w:rtl/>
              </w:rPr>
            </w:pPr>
            <w:r w:rsidRPr="00475098">
              <w:rPr>
                <w:rFonts w:ascii="IRMitra" w:hAnsi="IRMitra" w:cs="IRMitra" w:hint="cs"/>
                <w:sz w:val="36"/>
                <w:szCs w:val="30"/>
                <w:rtl/>
              </w:rPr>
              <w:t>تأثير</w:t>
            </w:r>
            <w:r w:rsidR="005338A7" w:rsidRPr="00475098">
              <w:rPr>
                <w:rFonts w:ascii="IRMitra" w:hAnsi="IRMitra" w:cs="IRMitra" w:hint="cs"/>
                <w:sz w:val="36"/>
                <w:szCs w:val="30"/>
                <w:rtl/>
              </w:rPr>
              <w:t xml:space="preserve"> حادثه</w:t>
            </w:r>
          </w:p>
        </w:tc>
        <w:tc>
          <w:tcPr>
            <w:tcW w:w="1607" w:type="dxa"/>
          </w:tcPr>
          <w:p w14:paraId="61FF1BF1" w14:textId="0FB509F7" w:rsidR="005338A7" w:rsidRPr="00475098" w:rsidRDefault="001625DA" w:rsidP="00062FE1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sz w:val="36"/>
                <w:szCs w:val="30"/>
                <w:rtl/>
              </w:rPr>
            </w:pPr>
            <w:r w:rsidRPr="00475098">
              <w:rPr>
                <w:rFonts w:ascii="IRMitra" w:hAnsi="IRMitra" w:cs="IRMitra" w:hint="cs"/>
                <w:sz w:val="36"/>
                <w:szCs w:val="30"/>
                <w:rtl/>
              </w:rPr>
              <w:t>سيستم</w:t>
            </w:r>
            <w:r w:rsidR="005F7675" w:rsidRPr="00475098">
              <w:rPr>
                <w:rFonts w:ascii="IRMitra" w:hAnsi="IRMitra" w:cs="IRMitra" w:hint="cs"/>
                <w:sz w:val="36"/>
                <w:szCs w:val="30"/>
                <w:rtl/>
              </w:rPr>
              <w:t xml:space="preserve"> هدف</w:t>
            </w:r>
          </w:p>
        </w:tc>
      </w:tr>
      <w:tr w:rsidR="005338A7" w:rsidRPr="00475098" w14:paraId="661C8BD3" w14:textId="04396FC8" w:rsidTr="005338A7">
        <w:trPr>
          <w:trHeight w:val="1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14:paraId="08AE2EFA" w14:textId="71B97CD8" w:rsidR="005338A7" w:rsidRPr="00475098" w:rsidRDefault="005338A7" w:rsidP="00062FE1">
            <w:pPr>
              <w:bidi/>
              <w:spacing w:line="360" w:lineRule="auto"/>
              <w:jc w:val="center"/>
              <w:rPr>
                <w:rFonts w:ascii="IRMitra" w:hAnsi="IRMitra" w:cs="IRMitra"/>
                <w:lang w:bidi="fa-IR"/>
              </w:rPr>
            </w:pPr>
            <w:r w:rsidRPr="00475098">
              <w:rPr>
                <w:rFonts w:ascii="IRMitra" w:hAnsi="IRMitra" w:cs="IRMitra" w:hint="cs"/>
                <w:rtl/>
              </w:rPr>
              <w:t>تشخيص حمله</w:t>
            </w:r>
            <w:r w:rsidRPr="00475098">
              <w:rPr>
                <w:rFonts w:ascii="IRMitra" w:hAnsi="IRMitra" w:cs="IRMitra" w:hint="cs"/>
              </w:rPr>
              <w:t xml:space="preserve"> SQL Injectio</w:t>
            </w:r>
            <w:r w:rsidRPr="00475098">
              <w:rPr>
                <w:rFonts w:ascii="IRMitra" w:hAnsi="IRMitra" w:cs="IRMitra" w:hint="cs"/>
                <w:b w:val="0"/>
                <w:bCs w:val="0"/>
              </w:rPr>
              <w:t>n</w:t>
            </w:r>
          </w:p>
        </w:tc>
        <w:tc>
          <w:tcPr>
            <w:tcW w:w="1795" w:type="dxa"/>
          </w:tcPr>
          <w:p w14:paraId="06A3B3ED" w14:textId="77777777" w:rsidR="005338A7" w:rsidRPr="00475098" w:rsidRDefault="005338A7" w:rsidP="00062FE1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rtl/>
                <w:lang w:bidi="fa-IR"/>
              </w:rPr>
            </w:pPr>
            <w:r w:rsidRPr="00475098">
              <w:rPr>
                <w:rFonts w:ascii="IRMitra" w:hAnsi="IRMitra" w:cs="IRMitra" w:hint="cs"/>
                <w:rtl/>
                <w:lang w:bidi="fa-IR"/>
              </w:rPr>
              <w:t>۱۴۰۲-۰۶-۱۰</w:t>
            </w:r>
          </w:p>
          <w:p w14:paraId="1D4CF1FB" w14:textId="6798E24E" w:rsidR="005338A7" w:rsidRPr="00475098" w:rsidRDefault="005338A7" w:rsidP="00062FE1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rtl/>
                <w:lang w:bidi="fa-IR"/>
              </w:rPr>
            </w:pPr>
            <w:r w:rsidRPr="00475098">
              <w:rPr>
                <w:rFonts w:ascii="IRMitra" w:hAnsi="IRMitra" w:cs="IRMitra" w:hint="cs"/>
                <w:rtl/>
                <w:lang w:bidi="fa-IR"/>
              </w:rPr>
              <w:t>از ساعت ۱۶:۵۵ الی ۱۷:۰۹</w:t>
            </w:r>
          </w:p>
        </w:tc>
        <w:tc>
          <w:tcPr>
            <w:tcW w:w="1998" w:type="dxa"/>
          </w:tcPr>
          <w:p w14:paraId="2BEBF6C3" w14:textId="20721B77" w:rsidR="005338A7" w:rsidRPr="00475098" w:rsidRDefault="005338A7" w:rsidP="00062FE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</w:rPr>
            </w:pPr>
            <w:r w:rsidRPr="00475098">
              <w:rPr>
                <w:rFonts w:ascii="IRMitra" w:hAnsi="IRMitra" w:cs="IRMitra" w:hint="cs"/>
              </w:rPr>
              <w:t>40.80.148.42</w:t>
            </w:r>
          </w:p>
        </w:tc>
        <w:tc>
          <w:tcPr>
            <w:tcW w:w="2073" w:type="dxa"/>
          </w:tcPr>
          <w:p w14:paraId="166662BF" w14:textId="29FE2E15" w:rsidR="005338A7" w:rsidRPr="00475098" w:rsidRDefault="005338A7" w:rsidP="00062FE1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rtl/>
              </w:rPr>
            </w:pPr>
            <w:r w:rsidRPr="00475098">
              <w:rPr>
                <w:rFonts w:ascii="IRMitra" w:hAnsi="IRMitra" w:cs="IRMitra" w:hint="cs"/>
              </w:rPr>
              <w:t>192.168.250.70</w:t>
            </w:r>
          </w:p>
        </w:tc>
        <w:tc>
          <w:tcPr>
            <w:tcW w:w="1809" w:type="dxa"/>
          </w:tcPr>
          <w:p w14:paraId="70E6ECEF" w14:textId="7AC36E45" w:rsidR="005338A7" w:rsidRPr="00475098" w:rsidRDefault="005338A7" w:rsidP="00062FE1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rtl/>
                <w:lang w:bidi="fa-IR"/>
              </w:rPr>
            </w:pPr>
            <w:r w:rsidRPr="00475098">
              <w:rPr>
                <w:rFonts w:ascii="IRMitra" w:hAnsi="IRMitra" w:cs="IRMitra" w:hint="cs"/>
                <w:rtl/>
                <w:lang w:bidi="fa-IR"/>
              </w:rPr>
              <w:t>دسترسی و کسب اطلاع</w:t>
            </w:r>
            <w:r w:rsidR="0019454B" w:rsidRPr="00475098">
              <w:rPr>
                <w:rFonts w:ascii="IRMitra" w:hAnsi="IRMitra" w:cs="IRMitra" w:hint="cs"/>
                <w:rtl/>
                <w:lang w:bidi="fa-IR"/>
              </w:rPr>
              <w:t xml:space="preserve"> مقادیر</w:t>
            </w:r>
            <w:r w:rsidRPr="00475098">
              <w:rPr>
                <w:rFonts w:ascii="IRMitra" w:hAnsi="IRMitra" w:cs="IRMitra" w:hint="cs"/>
                <w:rtl/>
                <w:lang w:bidi="fa-IR"/>
              </w:rPr>
              <w:t xml:space="preserve"> از پایگاه داده</w:t>
            </w:r>
            <w:r w:rsidR="0019454B" w:rsidRPr="00475098">
              <w:rPr>
                <w:rFonts w:ascii="IRMitra" w:hAnsi="IRMitra" w:cs="IRMitra" w:hint="cs"/>
                <w:rtl/>
                <w:lang w:bidi="fa-IR"/>
              </w:rPr>
              <w:t xml:space="preserve"> بدون احراز هویت</w:t>
            </w:r>
          </w:p>
        </w:tc>
        <w:tc>
          <w:tcPr>
            <w:tcW w:w="1607" w:type="dxa"/>
          </w:tcPr>
          <w:p w14:paraId="2A82014E" w14:textId="017DBB54" w:rsidR="005338A7" w:rsidRPr="00475098" w:rsidRDefault="005F7675" w:rsidP="00062FE1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Mitra" w:hAnsi="IRMitra" w:cs="IRMitra"/>
                <w:lang w:bidi="fa-IR"/>
              </w:rPr>
            </w:pPr>
            <w:proofErr w:type="spellStart"/>
            <w:r w:rsidRPr="00475098">
              <w:rPr>
                <w:rFonts w:ascii="IRMitra" w:hAnsi="IRMitra" w:cs="IRMitra" w:hint="cs"/>
                <w:rtl/>
                <w:lang w:bidi="fa-IR"/>
              </w:rPr>
              <w:t>وب</w:t>
            </w:r>
            <w:proofErr w:type="spellEnd"/>
            <w:r w:rsidRPr="00475098">
              <w:rPr>
                <w:rFonts w:ascii="IRMitra" w:hAnsi="IRMitra" w:cs="IRMitra" w:hint="cs"/>
                <w:rtl/>
                <w:lang w:bidi="fa-IR"/>
              </w:rPr>
              <w:t xml:space="preserve"> سرور </w:t>
            </w:r>
            <w:r w:rsidRPr="00475098">
              <w:rPr>
                <w:rFonts w:ascii="IRMitra" w:hAnsi="IRMitra" w:cs="IRMitra" w:hint="cs"/>
                <w:lang w:bidi="fa-IR"/>
              </w:rPr>
              <w:t>Microsoft IIS</w:t>
            </w:r>
            <w:r w:rsidR="006D6233" w:rsidRPr="00475098">
              <w:rPr>
                <w:rFonts w:ascii="IRMitra" w:hAnsi="IRMitra" w:cs="IRMitra" w:hint="cs"/>
                <w:lang w:bidi="fa-IR"/>
              </w:rPr>
              <w:t xml:space="preserve"> 8.5</w:t>
            </w:r>
          </w:p>
        </w:tc>
      </w:tr>
    </w:tbl>
    <w:p w14:paraId="675D8B39" w14:textId="77777777" w:rsidR="00A80200" w:rsidRPr="00475098" w:rsidRDefault="00A80200" w:rsidP="00A80200">
      <w:pPr>
        <w:bidi/>
        <w:spacing w:line="480" w:lineRule="auto"/>
        <w:rPr>
          <w:rFonts w:ascii="IRMitra" w:hAnsi="IRMitra" w:cs="IRMitra"/>
          <w:sz w:val="32"/>
          <w:szCs w:val="32"/>
          <w:rtl/>
          <w:lang w:bidi="fa-IR"/>
        </w:rPr>
      </w:pPr>
    </w:p>
    <w:p w14:paraId="1A6C59AE" w14:textId="4309BDCC" w:rsidR="00C54099" w:rsidRPr="00475098" w:rsidRDefault="001A157F" w:rsidP="00C54099">
      <w:pPr>
        <w:bidi/>
        <w:spacing w:line="480" w:lineRule="auto"/>
        <w:rPr>
          <w:rFonts w:ascii="IRMitra" w:eastAsiaTheme="majorEastAsia" w:hAnsi="IRMitra" w:cs="IRMitra"/>
          <w:b/>
          <w:color w:val="123869" w:themeColor="accent1"/>
          <w:sz w:val="52"/>
          <w:szCs w:val="52"/>
          <w:lang w:bidi="fa-IR"/>
        </w:rPr>
      </w:pPr>
      <w:r w:rsidRPr="00475098">
        <w:rPr>
          <w:rFonts w:ascii="IRMitra" w:eastAsiaTheme="majorEastAsia" w:hAnsi="IRMitra" w:cs="IRMitra" w:hint="cs"/>
          <w:b/>
          <w:color w:val="123869" w:themeColor="accent1"/>
          <w:sz w:val="52"/>
          <w:szCs w:val="52"/>
          <w:rtl/>
          <w:lang w:bidi="fa-IR"/>
        </w:rPr>
        <w:t xml:space="preserve">شرح </w:t>
      </w:r>
      <w:r w:rsidR="00AB428F" w:rsidRPr="00475098">
        <w:rPr>
          <w:rFonts w:ascii="IRMitra" w:eastAsiaTheme="majorEastAsia" w:hAnsi="IRMitra" w:cs="IRMitra" w:hint="cs"/>
          <w:b/>
          <w:color w:val="123869" w:themeColor="accent1"/>
          <w:sz w:val="52"/>
          <w:szCs w:val="52"/>
          <w:rtl/>
          <w:lang w:bidi="fa-IR"/>
        </w:rPr>
        <w:t>حادثه</w:t>
      </w:r>
    </w:p>
    <w:p w14:paraId="0EBD0BE7" w14:textId="18702A8E" w:rsidR="00865590" w:rsidRDefault="00C54099" w:rsidP="00D5796C">
      <w:pPr>
        <w:bidi/>
        <w:spacing w:line="480" w:lineRule="auto"/>
        <w:jc w:val="both"/>
        <w:rPr>
          <w:rFonts w:ascii="IRMitra" w:hAnsi="IRMitra" w:cs="IRMitra"/>
          <w:sz w:val="32"/>
          <w:szCs w:val="32"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با توجه به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بررسی‌های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صورت گرفته توسط تیم مرکز عملیات امنیت و با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بهره‌گیری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از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داشبوردهای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امنیتی</w:t>
      </w:r>
      <w:r w:rsidR="00F537D7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موجود در </w:t>
      </w:r>
      <w:r w:rsidR="00F537D7" w:rsidRPr="00475098">
        <w:rPr>
          <w:rFonts w:ascii="IRMitra" w:hAnsi="IRMitra" w:cs="IRMitra" w:hint="cs"/>
          <w:sz w:val="32"/>
          <w:szCs w:val="32"/>
          <w:lang w:bidi="fa-IR"/>
        </w:rPr>
        <w:t>SIEM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متوجه گردید در ساعت۱۶:۵۵</w:t>
      </w:r>
      <w:r w:rsidR="00F537D7" w:rsidRPr="00475098">
        <w:rPr>
          <w:rFonts w:ascii="IRMitra" w:hAnsi="IRMitra" w:cs="IRMitra" w:hint="cs"/>
          <w:sz w:val="32"/>
          <w:szCs w:val="32"/>
          <w:lang w:bidi="fa-IR"/>
        </w:rPr>
        <w:t xml:space="preserve"> </w:t>
      </w:r>
      <w:r w:rsidR="00F537D7" w:rsidRPr="00475098">
        <w:rPr>
          <w:rFonts w:ascii="IRMitra" w:hAnsi="IRMitra" w:cs="IRMitra" w:hint="cs"/>
          <w:sz w:val="32"/>
          <w:szCs w:val="32"/>
          <w:rtl/>
          <w:lang w:bidi="fa-IR"/>
        </w:rPr>
        <w:t>الی ۱۷:۰۹ دقیقه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</w:t>
      </w:r>
      <w:r w:rsidR="00F537D7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از 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مبدا</w:t>
      </w:r>
      <w:r w:rsidR="001035A5" w:rsidRPr="00475098">
        <w:rPr>
          <w:rFonts w:ascii="IRMitra" w:hAnsi="IRMitra" w:cs="IRMitra" w:hint="cs"/>
          <w:b/>
          <w:bCs/>
          <w:u w:val="single"/>
        </w:rPr>
        <w:t>40.80.148.42</w:t>
      </w:r>
      <w:r w:rsidR="001035A5" w:rsidRPr="00475098">
        <w:rPr>
          <w:rFonts w:ascii="IRMitra" w:hAnsi="IRMitra" w:cs="IRMitra" w:hint="cs"/>
        </w:rPr>
        <w:t xml:space="preserve"> </w:t>
      </w:r>
      <w:r w:rsidR="00F537D7" w:rsidRPr="00475098">
        <w:rPr>
          <w:rFonts w:ascii="IRMitra" w:hAnsi="IRMitra" w:cs="IRMitra" w:hint="cs"/>
          <w:b/>
          <w:bCs/>
          <w:sz w:val="32"/>
          <w:szCs w:val="32"/>
          <w:rtl/>
          <w:lang w:bidi="fa-IR"/>
        </w:rPr>
        <w:t xml:space="preserve"> </w:t>
      </w:r>
      <w:r w:rsidR="00F537D7" w:rsidRPr="00475098">
        <w:rPr>
          <w:rFonts w:ascii="IRMitra" w:hAnsi="IRMitra" w:cs="IRMitra" w:hint="cs"/>
          <w:sz w:val="32"/>
          <w:szCs w:val="32"/>
          <w:rtl/>
          <w:lang w:bidi="fa-IR"/>
        </w:rPr>
        <w:t>به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مقصد </w:t>
      </w:r>
      <w:r w:rsidR="001035A5" w:rsidRPr="00475098">
        <w:rPr>
          <w:rFonts w:ascii="IRMitra" w:hAnsi="IRMitra" w:cs="IRMitra" w:hint="cs"/>
          <w:sz w:val="32"/>
          <w:szCs w:val="32"/>
          <w:lang w:bidi="fa-IR"/>
        </w:rPr>
        <w:t xml:space="preserve"> </w:t>
      </w:r>
      <w:r w:rsidR="001035A5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</w:t>
      </w:r>
      <w:r w:rsidR="001035A5" w:rsidRPr="00475098">
        <w:rPr>
          <w:rFonts w:ascii="IRMitra" w:hAnsi="IRMitra" w:cs="IRMitra" w:hint="cs"/>
          <w:b/>
          <w:bCs/>
          <w:u w:val="single"/>
        </w:rPr>
        <w:t>192.168.250.70</w:t>
      </w:r>
      <w:r w:rsidR="001035A5" w:rsidRPr="00475098">
        <w:rPr>
          <w:rFonts w:ascii="IRMitra" w:hAnsi="IRMitra" w:cs="IRMitra" w:hint="cs"/>
          <w:rtl/>
        </w:rPr>
        <w:t xml:space="preserve"> </w:t>
      </w:r>
      <w:r w:rsidR="001035A5" w:rsidRPr="00475098">
        <w:rPr>
          <w:rFonts w:ascii="IRMitra" w:hAnsi="IRMitra" w:cs="IRMitra" w:hint="cs"/>
        </w:rPr>
        <w:t xml:space="preserve"> 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حمله</w:t>
      </w:r>
      <w:r w:rsidR="001035A5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</w:t>
      </w:r>
      <w:r w:rsidRPr="00475098">
        <w:rPr>
          <w:rFonts w:ascii="IRMitra" w:hAnsi="IRMitra" w:cs="IRMitra" w:hint="cs"/>
          <w:sz w:val="32"/>
          <w:szCs w:val="32"/>
          <w:lang w:bidi="fa-IR"/>
        </w:rPr>
        <w:t xml:space="preserve"> </w:t>
      </w:r>
      <w:r w:rsidR="00F537D7" w:rsidRPr="00475098">
        <w:rPr>
          <w:rFonts w:ascii="IRMitra" w:hAnsi="IRMitra" w:cs="IRMitra" w:hint="cs"/>
          <w:sz w:val="32"/>
          <w:szCs w:val="32"/>
          <w:lang w:bidi="fa-IR"/>
        </w:rPr>
        <w:t>SQL Injection</w:t>
      </w:r>
      <w:r w:rsidR="00F537D7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صورت گرفته است با توجه به ادامه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بررسی‌ها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مشخص گردید مهاجم با استفاده از ضعف امنیتی و دور زدن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مکانیزم‌های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</w:t>
      </w:r>
      <w:r w:rsidR="00F537D7" w:rsidRPr="00475098">
        <w:rPr>
          <w:rFonts w:ascii="IRMitra" w:hAnsi="IRMitra" w:cs="IRMitra" w:hint="cs"/>
          <w:sz w:val="32"/>
          <w:szCs w:val="32"/>
          <w:rtl/>
          <w:lang w:bidi="fa-IR"/>
        </w:rPr>
        <w:t>دفاعی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مانند </w:t>
      </w:r>
      <w:r w:rsidR="00F537D7" w:rsidRPr="00475098">
        <w:rPr>
          <w:rFonts w:ascii="IRMitra" w:hAnsi="IRMitra" w:cs="IRMitra" w:hint="cs"/>
          <w:sz w:val="32"/>
          <w:szCs w:val="32"/>
          <w:lang w:bidi="fa-IR"/>
        </w:rPr>
        <w:t>WAF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توانسته است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کدهای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مخرب خود را سمت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وب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سرور سازمان اجرا کند</w:t>
      </w:r>
      <w:r w:rsidR="009C4322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. </w:t>
      </w:r>
      <w:r w:rsidR="00075946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همچنین مشخص گردید مبدا این حملات جزو </w:t>
      </w:r>
      <w:r w:rsidR="001625DA" w:rsidRPr="00475098">
        <w:rPr>
          <w:rFonts w:ascii="IRMitra" w:hAnsi="IRMitra" w:cs="IRMitra" w:hint="cs"/>
          <w:sz w:val="32"/>
          <w:szCs w:val="32"/>
          <w:rtl/>
          <w:lang w:bidi="fa-IR"/>
        </w:rPr>
        <w:t>آدرس های</w:t>
      </w:r>
      <w:r w:rsidR="00075946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مخرب روی اینترنت بوده.</w:t>
      </w:r>
    </w:p>
    <w:p w14:paraId="10ADF06E" w14:textId="77777777" w:rsidR="00DE2FB0" w:rsidRDefault="00DE2FB0" w:rsidP="00DE2FB0">
      <w:pPr>
        <w:bidi/>
        <w:spacing w:line="480" w:lineRule="auto"/>
        <w:jc w:val="both"/>
        <w:rPr>
          <w:rFonts w:ascii="IRMitra" w:hAnsi="IRMitra" w:cs="IRMitra"/>
          <w:sz w:val="32"/>
          <w:szCs w:val="32"/>
          <w:lang w:bidi="fa-IR"/>
        </w:rPr>
      </w:pPr>
    </w:p>
    <w:p w14:paraId="5ADAEFB9" w14:textId="77777777" w:rsidR="00DE2FB0" w:rsidRPr="00475098" w:rsidRDefault="00DE2FB0" w:rsidP="00DE2FB0">
      <w:pPr>
        <w:bidi/>
        <w:spacing w:line="480" w:lineRule="auto"/>
        <w:jc w:val="both"/>
        <w:rPr>
          <w:rFonts w:ascii="IRMitra" w:hAnsi="IRMitra" w:cs="IRMitra"/>
          <w:sz w:val="32"/>
          <w:szCs w:val="32"/>
          <w:rtl/>
          <w:lang w:bidi="fa-IR"/>
        </w:rPr>
      </w:pPr>
    </w:p>
    <w:p w14:paraId="4A6D7A66" w14:textId="0C2BB093" w:rsidR="00865590" w:rsidRPr="00475098" w:rsidRDefault="00865590" w:rsidP="00865590">
      <w:pPr>
        <w:bidi/>
        <w:spacing w:line="480" w:lineRule="auto"/>
        <w:rPr>
          <w:rFonts w:ascii="IRMitra" w:eastAsiaTheme="majorEastAsia" w:hAnsi="IRMitra" w:cs="IRMitra"/>
          <w:b/>
          <w:color w:val="123869" w:themeColor="accent1"/>
          <w:sz w:val="52"/>
          <w:szCs w:val="52"/>
          <w:rtl/>
          <w:lang w:bidi="fa-IR"/>
        </w:rPr>
      </w:pPr>
      <w:r w:rsidRPr="00475098">
        <w:rPr>
          <w:rFonts w:ascii="IRMitra" w:eastAsiaTheme="majorEastAsia" w:hAnsi="IRMitra" w:cs="IRMitra" w:hint="cs"/>
          <w:b/>
          <w:color w:val="123869" w:themeColor="accent1"/>
          <w:sz w:val="52"/>
          <w:szCs w:val="52"/>
          <w:rtl/>
          <w:lang w:bidi="fa-IR"/>
        </w:rPr>
        <w:lastRenderedPageBreak/>
        <w:t>شرح فنی حادثه</w:t>
      </w:r>
    </w:p>
    <w:p w14:paraId="219E344F" w14:textId="7EA6057D" w:rsidR="00865590" w:rsidRPr="00475098" w:rsidRDefault="00B27599" w:rsidP="0058210A">
      <w:pPr>
        <w:bidi/>
        <w:spacing w:line="480" w:lineRule="auto"/>
        <w:jc w:val="both"/>
        <w:rPr>
          <w:rFonts w:ascii="IRMitra" w:hAnsi="IRMitra" w:cs="IRMitra"/>
          <w:sz w:val="32"/>
          <w:szCs w:val="32"/>
          <w:rtl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در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بررسی‌های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صورت گرفته روی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داشبورد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تشخیص شناسایی حملات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وب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مشخص گردید از مبدا </w:t>
      </w:r>
      <w:r w:rsidR="001035A5" w:rsidRPr="00475098">
        <w:rPr>
          <w:rFonts w:ascii="IRMitra" w:hAnsi="IRMitra" w:cs="IRMitra" w:hint="cs"/>
          <w:b/>
          <w:bCs/>
          <w:u w:val="single"/>
        </w:rPr>
        <w:t>40.80.148.42</w:t>
      </w:r>
      <w:r w:rsidR="001035A5" w:rsidRPr="00475098">
        <w:rPr>
          <w:rFonts w:ascii="IRMitra" w:hAnsi="IRMitra" w:cs="IRMitra" w:hint="cs"/>
          <w:b/>
          <w:bCs/>
          <w:u w:val="single"/>
          <w:rtl/>
        </w:rPr>
        <w:t xml:space="preserve"> 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تعداد زیادی درخواست مخرب حمله </w:t>
      </w:r>
      <w:r w:rsidR="001A47EA" w:rsidRPr="00475098">
        <w:rPr>
          <w:rFonts w:ascii="IRMitra" w:hAnsi="IRMitra" w:cs="IRMitra" w:hint="cs"/>
          <w:sz w:val="32"/>
          <w:szCs w:val="32"/>
          <w:lang w:bidi="fa-IR"/>
        </w:rPr>
        <w:t>SQL injection</w:t>
      </w:r>
      <w:r w:rsidR="001A47EA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از نوع</w:t>
      </w:r>
      <w:r w:rsidR="001A47EA" w:rsidRPr="00475098">
        <w:rPr>
          <w:rFonts w:ascii="IRMitra" w:hAnsi="IRMitra" w:cs="IRMitra" w:hint="cs"/>
          <w:sz w:val="32"/>
          <w:szCs w:val="32"/>
          <w:lang w:bidi="fa-IR"/>
        </w:rPr>
        <w:t xml:space="preserve"> Retrieval hidden information</w:t>
      </w:r>
      <w:r w:rsidR="0058210A" w:rsidRPr="00475098">
        <w:rPr>
          <w:rFonts w:ascii="IRMitra" w:hAnsi="IRMitra" w:cs="IRMitra" w:hint="cs"/>
          <w:sz w:val="32"/>
          <w:szCs w:val="32"/>
          <w:lang w:bidi="fa-IR"/>
        </w:rPr>
        <w:t xml:space="preserve"> </w:t>
      </w:r>
      <w:r w:rsidR="0058210A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و </w:t>
      </w:r>
      <w:r w:rsidR="0058210A" w:rsidRPr="00475098">
        <w:rPr>
          <w:rFonts w:ascii="IRMitra" w:hAnsi="IRMitra" w:cs="IRMitra" w:hint="cs"/>
          <w:sz w:val="32"/>
          <w:szCs w:val="32"/>
          <w:lang w:bidi="fa-IR"/>
        </w:rPr>
        <w:t>Time</w:t>
      </w:r>
      <w:r w:rsidR="00427BE6" w:rsidRPr="00475098">
        <w:rPr>
          <w:rFonts w:ascii="IRMitra" w:hAnsi="IRMitra" w:cs="IRMitra" w:hint="cs"/>
          <w:sz w:val="32"/>
          <w:szCs w:val="32"/>
          <w:lang w:bidi="fa-IR"/>
        </w:rPr>
        <w:t xml:space="preserve"> base SQL injection</w:t>
      </w:r>
      <w:r w:rsidR="001A47EA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روی سرور های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سازمان</w:t>
      </w:r>
      <w:r w:rsidR="001A47EA" w:rsidRPr="00475098">
        <w:rPr>
          <w:rFonts w:ascii="IRMitra" w:hAnsi="IRMitra" w:cs="IRMitra" w:hint="cs"/>
          <w:rtl/>
        </w:rPr>
        <w:t xml:space="preserve"> </w:t>
      </w:r>
      <w:r w:rsidR="001A47EA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صورت گرفته است که </w:t>
      </w:r>
      <w:proofErr w:type="spellStart"/>
      <w:r w:rsidR="001A47EA" w:rsidRPr="00475098">
        <w:rPr>
          <w:rFonts w:ascii="IRMitra" w:hAnsi="IRMitra" w:cs="IRMitra" w:hint="cs"/>
          <w:sz w:val="32"/>
          <w:szCs w:val="32"/>
          <w:rtl/>
          <w:lang w:bidi="fa-IR"/>
        </w:rPr>
        <w:t>می‌توانید</w:t>
      </w:r>
      <w:proofErr w:type="spellEnd"/>
      <w:r w:rsidR="001A47EA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در تصویر زیر بخشی از این </w:t>
      </w:r>
      <w:proofErr w:type="spellStart"/>
      <w:r w:rsidR="001A47EA" w:rsidRPr="00475098">
        <w:rPr>
          <w:rFonts w:ascii="IRMitra" w:hAnsi="IRMitra" w:cs="IRMitra" w:hint="cs"/>
          <w:sz w:val="32"/>
          <w:szCs w:val="32"/>
          <w:rtl/>
          <w:lang w:bidi="fa-IR"/>
        </w:rPr>
        <w:t>پیلودهای</w:t>
      </w:r>
      <w:proofErr w:type="spellEnd"/>
      <w:r w:rsidR="001A47EA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مخرب را مشاهده کنید.</w:t>
      </w:r>
    </w:p>
    <w:p w14:paraId="5D086FF1" w14:textId="77777777" w:rsidR="00363BB3" w:rsidRPr="00475098" w:rsidRDefault="00363BB3" w:rsidP="00363BB3">
      <w:pPr>
        <w:keepNext/>
        <w:bidi/>
        <w:spacing w:line="480" w:lineRule="auto"/>
        <w:jc w:val="both"/>
        <w:rPr>
          <w:rFonts w:ascii="IRMitra" w:hAnsi="IRMitra" w:cs="IRMitra"/>
        </w:rPr>
      </w:pPr>
      <w:r w:rsidRPr="00475098">
        <w:rPr>
          <w:rFonts w:ascii="IRMitra" w:hAnsi="IRMitra" w:cs="IRMitra" w:hint="cs"/>
          <w:noProof/>
          <w:sz w:val="32"/>
          <w:szCs w:val="32"/>
          <w:rtl/>
          <w:lang w:val="fa-IR" w:bidi="fa-IR"/>
        </w:rPr>
        <w:drawing>
          <wp:inline distT="0" distB="0" distL="0" distR="0" wp14:anchorId="16B65372" wp14:editId="63954E12">
            <wp:extent cx="7099300" cy="2255520"/>
            <wp:effectExtent l="0" t="0" r="0" b="5080"/>
            <wp:docPr id="344230942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30942" name="Picture 9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2ADC" w14:textId="2F3CC902" w:rsidR="00363BB3" w:rsidRPr="00475098" w:rsidRDefault="00363BB3" w:rsidP="00363BB3">
      <w:pPr>
        <w:pStyle w:val="Caption"/>
        <w:bidi/>
        <w:jc w:val="center"/>
        <w:rPr>
          <w:rFonts w:ascii="IRMitra" w:hAnsi="IRMitra" w:cs="IRMitra"/>
          <w:lang w:bidi="fa-IR"/>
        </w:rPr>
      </w:pPr>
      <w:proofErr w:type="spellStart"/>
      <w:r w:rsidRPr="00475098">
        <w:rPr>
          <w:rFonts w:ascii="IRMitra" w:hAnsi="IRMitra" w:cs="IRMitra" w:hint="cs"/>
          <w:rtl/>
        </w:rPr>
        <w:t>تصویر</w:t>
      </w:r>
      <w:proofErr w:type="spellEnd"/>
      <w:r w:rsidRPr="00475098">
        <w:rPr>
          <w:rFonts w:ascii="IRMitra" w:hAnsi="IRMitra" w:cs="IRMitra" w:hint="cs"/>
          <w:rtl/>
        </w:rPr>
        <w:t xml:space="preserve"> </w:t>
      </w:r>
      <w:r w:rsidRPr="00475098">
        <w:rPr>
          <w:rFonts w:ascii="IRMitra" w:hAnsi="IRMitra" w:cs="IRMitra" w:hint="cs"/>
          <w:rtl/>
        </w:rPr>
        <w:fldChar w:fldCharType="begin"/>
      </w:r>
      <w:r w:rsidRPr="00475098">
        <w:rPr>
          <w:rFonts w:ascii="IRMitra" w:hAnsi="IRMitra" w:cs="IRMitra" w:hint="cs"/>
          <w:rtl/>
        </w:rPr>
        <w:instrText xml:space="preserve"> </w:instrText>
      </w:r>
      <w:r w:rsidRPr="00475098">
        <w:rPr>
          <w:rFonts w:ascii="IRMitra" w:hAnsi="IRMitra" w:cs="IRMitra" w:hint="cs"/>
        </w:rPr>
        <w:instrText>SEQ</w:instrText>
      </w:r>
      <w:r w:rsidRPr="00475098">
        <w:rPr>
          <w:rFonts w:ascii="IRMitra" w:hAnsi="IRMitra" w:cs="IRMitra" w:hint="cs"/>
          <w:rtl/>
        </w:rPr>
        <w:instrText xml:space="preserve"> تصویر \* </w:instrText>
      </w:r>
      <w:r w:rsidRPr="00475098">
        <w:rPr>
          <w:rFonts w:ascii="IRMitra" w:hAnsi="IRMitra" w:cs="IRMitra" w:hint="cs"/>
        </w:rPr>
        <w:instrText>ARABIC</w:instrText>
      </w:r>
      <w:r w:rsidRPr="00475098">
        <w:rPr>
          <w:rFonts w:ascii="IRMitra" w:hAnsi="IRMitra" w:cs="IRMitra" w:hint="cs"/>
          <w:rtl/>
        </w:rPr>
        <w:instrText xml:space="preserve"> </w:instrText>
      </w:r>
      <w:r w:rsidRPr="00475098">
        <w:rPr>
          <w:rFonts w:ascii="IRMitra" w:hAnsi="IRMitra" w:cs="IRMitra" w:hint="cs"/>
          <w:rtl/>
        </w:rPr>
        <w:fldChar w:fldCharType="separate"/>
      </w:r>
      <w:r w:rsidR="004209C6" w:rsidRPr="00475098">
        <w:rPr>
          <w:rFonts w:ascii="IRMitra" w:hAnsi="IRMitra" w:cs="IRMitra" w:hint="cs"/>
          <w:noProof/>
          <w:rtl/>
        </w:rPr>
        <w:t>1</w:t>
      </w:r>
      <w:r w:rsidRPr="00475098">
        <w:rPr>
          <w:rFonts w:ascii="IRMitra" w:hAnsi="IRMitra" w:cs="IRMitra" w:hint="cs"/>
          <w:rtl/>
        </w:rPr>
        <w:fldChar w:fldCharType="end"/>
      </w:r>
      <w:r w:rsidRPr="00475098">
        <w:rPr>
          <w:rFonts w:ascii="IRMitra" w:hAnsi="IRMitra" w:cs="IRMitra" w:hint="cs"/>
          <w:rtl/>
          <w:lang w:bidi="fa-IR"/>
        </w:rPr>
        <w:t xml:space="preserve"> نمونه از درخواست های مخرب </w:t>
      </w:r>
      <w:r w:rsidRPr="00475098">
        <w:rPr>
          <w:rFonts w:ascii="IRMitra" w:hAnsi="IRMitra" w:cs="IRMitra" w:hint="cs"/>
          <w:lang w:bidi="fa-IR"/>
        </w:rPr>
        <w:t>XSS</w:t>
      </w:r>
    </w:p>
    <w:p w14:paraId="1416E8B6" w14:textId="77777777" w:rsidR="006D6233" w:rsidRPr="00475098" w:rsidRDefault="006D6233" w:rsidP="006D6233">
      <w:pPr>
        <w:bidi/>
        <w:rPr>
          <w:rFonts w:ascii="IRMitra" w:hAnsi="IRMitra" w:cs="IRMitra"/>
          <w:rtl/>
          <w:lang w:bidi="fa-IR"/>
        </w:rPr>
      </w:pPr>
    </w:p>
    <w:p w14:paraId="33A1FFCB" w14:textId="618EA64A" w:rsidR="00292780" w:rsidRPr="00475098" w:rsidRDefault="006D6233" w:rsidP="00292780">
      <w:pPr>
        <w:bidi/>
        <w:spacing w:line="480" w:lineRule="auto"/>
        <w:jc w:val="both"/>
        <w:rPr>
          <w:rFonts w:ascii="IRMitra" w:hAnsi="IRMitra" w:cs="IRMitra"/>
          <w:sz w:val="32"/>
          <w:szCs w:val="32"/>
          <w:rtl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همانطور که در تصویر بالا مشاهده می کنید مهاجم با </w:t>
      </w:r>
      <w:r w:rsidR="00024D27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ارسال مقادیر مخرب </w:t>
      </w:r>
      <w:r w:rsidR="00D21CAF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که در ادامه به آن ها اشاره می شود در تلاش بوده است که </w:t>
      </w:r>
      <w:r w:rsidR="00292780" w:rsidRPr="00475098">
        <w:rPr>
          <w:rFonts w:ascii="IRMitra" w:hAnsi="IRMitra" w:cs="IRMitra" w:hint="cs"/>
          <w:sz w:val="32"/>
          <w:szCs w:val="32"/>
          <w:rtl/>
          <w:lang w:bidi="fa-IR"/>
        </w:rPr>
        <w:t>این حمله را اجرا کند.</w:t>
      </w:r>
    </w:p>
    <w:p w14:paraId="48A39BDB" w14:textId="5DB2C5D6" w:rsidR="00292780" w:rsidRPr="00475098" w:rsidRDefault="00292780" w:rsidP="00292780">
      <w:pPr>
        <w:bidi/>
        <w:spacing w:line="480" w:lineRule="auto"/>
        <w:jc w:val="both"/>
        <w:rPr>
          <w:rFonts w:ascii="IRMitra" w:hAnsi="IRMitra" w:cs="IRMitra"/>
          <w:sz w:val="32"/>
          <w:szCs w:val="32"/>
          <w:rtl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مقادیر مخرب در فیلد </w:t>
      </w:r>
      <w:proofErr w:type="spellStart"/>
      <w:r w:rsidRPr="00475098">
        <w:rPr>
          <w:rFonts w:ascii="IRMitra" w:hAnsi="IRMitra" w:cs="IRMitra" w:hint="cs"/>
          <w:sz w:val="32"/>
          <w:szCs w:val="32"/>
          <w:lang w:bidi="fa-IR"/>
        </w:rPr>
        <w:t>Uri_query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:</w:t>
      </w:r>
    </w:p>
    <w:p w14:paraId="3D17E340" w14:textId="33F9B8CB" w:rsidR="00DB4592" w:rsidRPr="00475098" w:rsidRDefault="00DB4592" w:rsidP="00DB4592">
      <w:pPr>
        <w:bidi/>
        <w:spacing w:line="480" w:lineRule="auto"/>
        <w:jc w:val="both"/>
        <w:rPr>
          <w:rFonts w:ascii="IRMitra" w:hAnsi="IRMitra" w:cs="IRMitra"/>
          <w:color w:val="FFFFFF"/>
          <w:sz w:val="21"/>
          <w:szCs w:val="21"/>
          <w:shd w:val="clear" w:color="auto" w:fill="171D21"/>
        </w:rPr>
      </w:pPr>
      <w:proofErr w:type="gramStart"/>
      <w:r w:rsidRPr="00475098">
        <w:rPr>
          <w:rFonts w:ascii="IRMitra" w:hAnsi="IRMitra" w:cs="IRMitra" w:hint="cs"/>
          <w:color w:val="FFFFFF"/>
          <w:sz w:val="21"/>
          <w:szCs w:val="21"/>
          <w:shd w:val="clear" w:color="auto" w:fill="171D21"/>
        </w:rPr>
        <w:t>;select</w:t>
      </w:r>
      <w:proofErr w:type="gramEnd"/>
      <w:r w:rsidRPr="00475098">
        <w:rPr>
          <w:rFonts w:ascii="IRMitra" w:hAnsi="IRMitra" w:cs="IRMitra" w:hint="cs"/>
          <w:color w:val="FFFFFF"/>
          <w:sz w:val="21"/>
          <w:szCs w:val="21"/>
          <w:shd w:val="clear" w:color="auto" w:fill="171D21"/>
        </w:rPr>
        <w:t>%20pg_sleep(10)</w:t>
      </w:r>
    </w:p>
    <w:p w14:paraId="2C39DCD9" w14:textId="53D59388" w:rsidR="006D6233" w:rsidRPr="00475098" w:rsidRDefault="00D21CAF" w:rsidP="00D21CAF">
      <w:pPr>
        <w:bidi/>
        <w:spacing w:line="480" w:lineRule="auto"/>
        <w:jc w:val="both"/>
        <w:rPr>
          <w:rFonts w:ascii="IRMitra" w:hAnsi="IRMitra" w:cs="IRMitra"/>
          <w:color w:val="FFFFFF"/>
          <w:sz w:val="21"/>
          <w:szCs w:val="21"/>
          <w:shd w:val="clear" w:color="auto" w:fill="171D21"/>
        </w:rPr>
      </w:pPr>
      <w:r w:rsidRPr="00475098">
        <w:rPr>
          <w:rFonts w:ascii="IRMitra" w:hAnsi="IRMitra" w:cs="IRMitra" w:hint="cs"/>
          <w:color w:val="FFFFFF"/>
          <w:sz w:val="21"/>
          <w:szCs w:val="21"/>
          <w:shd w:val="clear" w:color="auto" w:fill="171D21"/>
        </w:rPr>
        <w:t>(select(</w:t>
      </w:r>
      <w:proofErr w:type="gramStart"/>
      <w:r w:rsidRPr="00475098">
        <w:rPr>
          <w:rFonts w:ascii="IRMitra" w:hAnsi="IRMitra" w:cs="IRMitra" w:hint="cs"/>
          <w:color w:val="FFFFFF"/>
          <w:sz w:val="21"/>
          <w:szCs w:val="21"/>
          <w:shd w:val="clear" w:color="auto" w:fill="171D21"/>
        </w:rPr>
        <w:t>0)from</w:t>
      </w:r>
      <w:proofErr w:type="gramEnd"/>
      <w:r w:rsidRPr="00475098">
        <w:rPr>
          <w:rFonts w:ascii="IRMitra" w:hAnsi="IRMitra" w:cs="IRMitra" w:hint="cs"/>
          <w:color w:val="FFFFFF"/>
          <w:sz w:val="21"/>
          <w:szCs w:val="21"/>
          <w:shd w:val="clear" w:color="auto" w:fill="171D21"/>
        </w:rPr>
        <w:t>(select(sleep(6))</w:t>
      </w:r>
    </w:p>
    <w:p w14:paraId="4E7CB765" w14:textId="77777777" w:rsidR="00C34185" w:rsidRPr="00475098" w:rsidRDefault="00822B97" w:rsidP="00822B97">
      <w:pPr>
        <w:bidi/>
        <w:spacing w:line="480" w:lineRule="auto"/>
        <w:jc w:val="both"/>
        <w:rPr>
          <w:rFonts w:ascii="IRMitra" w:hAnsi="IRMitra" w:cs="IRMitra"/>
          <w:sz w:val="32"/>
          <w:szCs w:val="32"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lastRenderedPageBreak/>
        <w:t xml:space="preserve">از این مقادیر برای حملات ذکر شده استفاده می شود. </w:t>
      </w:r>
      <w:r w:rsidR="005E7916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همچنین جهت اطمینان از صحت این اطلاعات از منابعی مانند </w:t>
      </w:r>
      <w:r w:rsidR="00C34185" w:rsidRPr="00475098">
        <w:rPr>
          <w:rFonts w:ascii="IRMitra" w:hAnsi="IRMitra" w:cs="IRMitra" w:hint="cs"/>
          <w:sz w:val="32"/>
          <w:szCs w:val="32"/>
          <w:lang w:bidi="fa-IR"/>
        </w:rPr>
        <w:t>:</w:t>
      </w:r>
    </w:p>
    <w:p w14:paraId="1C8D6BE0" w14:textId="4AC467F4" w:rsidR="00C34185" w:rsidRPr="00475098" w:rsidRDefault="00000000" w:rsidP="00C34185">
      <w:pPr>
        <w:bidi/>
        <w:spacing w:line="480" w:lineRule="auto"/>
        <w:jc w:val="both"/>
        <w:rPr>
          <w:rFonts w:ascii="IRMitra" w:hAnsi="IRMitra" w:cs="IRMitra"/>
          <w:sz w:val="32"/>
          <w:szCs w:val="32"/>
          <w:lang w:bidi="fa-IR"/>
        </w:rPr>
      </w:pPr>
      <w:hyperlink r:id="rId19" w:history="1">
        <w:r w:rsidR="00C34185" w:rsidRPr="00475098">
          <w:rPr>
            <w:rStyle w:val="Hyperlink"/>
            <w:rFonts w:ascii="IRMitra" w:hAnsi="IRMitra" w:cs="IRMitra" w:hint="cs"/>
            <w:sz w:val="32"/>
            <w:szCs w:val="32"/>
            <w:lang w:bidi="fa-IR"/>
          </w:rPr>
          <w:t>https://github.com/payloadbox/sql-injection-payload-list</w:t>
        </w:r>
      </w:hyperlink>
    </w:p>
    <w:p w14:paraId="57153073" w14:textId="318E3775" w:rsidR="005E2215" w:rsidRPr="00475098" w:rsidRDefault="00000000" w:rsidP="006D661A">
      <w:pPr>
        <w:bidi/>
        <w:spacing w:line="480" w:lineRule="auto"/>
        <w:jc w:val="both"/>
        <w:rPr>
          <w:rFonts w:ascii="IRMitra" w:hAnsi="IRMitra" w:cs="IRMitra"/>
          <w:sz w:val="32"/>
          <w:szCs w:val="32"/>
          <w:rtl/>
          <w:lang w:bidi="fa-IR"/>
        </w:rPr>
      </w:pPr>
      <w:hyperlink r:id="rId20" w:history="1">
        <w:r w:rsidR="005E2215" w:rsidRPr="00475098">
          <w:rPr>
            <w:rStyle w:val="Hyperlink"/>
            <w:rFonts w:ascii="IRMitra" w:hAnsi="IRMitra" w:cs="IRMitra" w:hint="cs"/>
            <w:sz w:val="32"/>
            <w:szCs w:val="32"/>
            <w:lang w:bidi="fa-IR"/>
          </w:rPr>
          <w:t>https://github.com/swisskyrepo/PayloadsAllTheThings/tree/master/SQL%20Injection</w:t>
        </w:r>
      </w:hyperlink>
    </w:p>
    <w:p w14:paraId="1B8453B7" w14:textId="056040A6" w:rsidR="00822B97" w:rsidRPr="00475098" w:rsidRDefault="006D661A" w:rsidP="005E2215">
      <w:pPr>
        <w:bidi/>
        <w:spacing w:line="480" w:lineRule="auto"/>
        <w:jc w:val="both"/>
        <w:rPr>
          <w:rFonts w:ascii="IRMitra" w:hAnsi="IRMitra" w:cs="IRMitra"/>
          <w:color w:val="FFFFFF"/>
          <w:sz w:val="21"/>
          <w:szCs w:val="21"/>
          <w:shd w:val="clear" w:color="auto" w:fill="171D21"/>
          <w:rtl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استفاده شده است تا از صحت تشخیص این </w:t>
      </w:r>
      <w:proofErr w:type="spellStart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داشبورد</w:t>
      </w:r>
      <w:proofErr w:type="spellEnd"/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اطمینان حا</w:t>
      </w:r>
      <w:r w:rsidR="003F7ECB" w:rsidRPr="00475098">
        <w:rPr>
          <w:rFonts w:ascii="IRMitra" w:hAnsi="IRMitra" w:cs="IRMitra" w:hint="cs"/>
          <w:sz w:val="32"/>
          <w:szCs w:val="32"/>
          <w:rtl/>
          <w:lang w:bidi="fa-IR"/>
        </w:rPr>
        <w:t>صل</w:t>
      </w: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نمود.</w:t>
      </w:r>
      <w:r w:rsidR="00822B97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</w:t>
      </w:r>
    </w:p>
    <w:p w14:paraId="1383ACA8" w14:textId="723627C5" w:rsidR="00D21CAF" w:rsidRPr="00475098" w:rsidRDefault="00D21CAF" w:rsidP="00D21CAF">
      <w:pPr>
        <w:bidi/>
        <w:spacing w:line="480" w:lineRule="auto"/>
        <w:jc w:val="both"/>
        <w:rPr>
          <w:rFonts w:ascii="IRMitra" w:hAnsi="IRMitra" w:cs="IRMitra"/>
          <w:color w:val="FFFFFF"/>
          <w:sz w:val="21"/>
          <w:szCs w:val="21"/>
          <w:shd w:val="clear" w:color="auto" w:fill="171D21"/>
          <w:rtl/>
          <w:lang w:bidi="fa-IR"/>
        </w:rPr>
      </w:pPr>
    </w:p>
    <w:p w14:paraId="2DD77910" w14:textId="211F0BFE" w:rsidR="00065B36" w:rsidRPr="00475098" w:rsidRDefault="001F31D8" w:rsidP="003F7ECB">
      <w:pPr>
        <w:bidi/>
        <w:spacing w:line="480" w:lineRule="auto"/>
        <w:jc w:val="both"/>
        <w:rPr>
          <w:rFonts w:ascii="IRMitra" w:hAnsi="IRMitra" w:cs="IRMitra"/>
          <w:sz w:val="32"/>
          <w:szCs w:val="32"/>
          <w:rtl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همچنین مشخص گردید که از این مبدا تعداد ۱</w:t>
      </w:r>
      <w:r w:rsidR="00A74E08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۷۸ درخواست مخرب دریافت شده است که متاسفانه هیچ کدام از مکانیزم های دفاعی مانند </w:t>
      </w:r>
      <w:r w:rsidR="00A74E08" w:rsidRPr="00475098">
        <w:rPr>
          <w:rFonts w:ascii="Cambria" w:hAnsi="Cambria" w:cs="Cambria" w:hint="cs"/>
          <w:sz w:val="32"/>
          <w:szCs w:val="32"/>
          <w:rtl/>
          <w:lang w:bidi="fa-IR"/>
        </w:rPr>
        <w:t> </w:t>
      </w:r>
      <w:r w:rsidR="00A74E08" w:rsidRPr="00475098">
        <w:rPr>
          <w:rFonts w:ascii="IRMitra" w:hAnsi="IRMitra" w:cs="IRMitra" w:hint="cs"/>
          <w:sz w:val="32"/>
          <w:szCs w:val="32"/>
          <w:lang w:bidi="fa-IR"/>
        </w:rPr>
        <w:t>WAF</w:t>
      </w:r>
      <w:r w:rsidR="00A74E08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قادر به شناسایی آنها نبوده است و این درخواست های مستقیما به </w:t>
      </w:r>
      <w:proofErr w:type="spellStart"/>
      <w:r w:rsidR="00A74E08" w:rsidRPr="00475098">
        <w:rPr>
          <w:rFonts w:ascii="IRMitra" w:hAnsi="IRMitra" w:cs="IRMitra" w:hint="cs"/>
          <w:sz w:val="32"/>
          <w:szCs w:val="32"/>
          <w:rtl/>
          <w:lang w:bidi="fa-IR"/>
        </w:rPr>
        <w:t>وب</w:t>
      </w:r>
      <w:proofErr w:type="spellEnd"/>
      <w:r w:rsidR="00A74E08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سرور سازمان رسیده است.</w:t>
      </w:r>
      <w:r w:rsidR="00292780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</w:t>
      </w:r>
    </w:p>
    <w:p w14:paraId="0463BF4C" w14:textId="50BDA49D" w:rsidR="00065B36" w:rsidRPr="00475098" w:rsidRDefault="00065B36" w:rsidP="00065B36">
      <w:pPr>
        <w:bidi/>
        <w:spacing w:line="480" w:lineRule="auto"/>
        <w:rPr>
          <w:rFonts w:ascii="IRMitra" w:eastAsiaTheme="majorEastAsia" w:hAnsi="IRMitra" w:cs="IRMitra"/>
          <w:b/>
          <w:color w:val="123869" w:themeColor="accent1"/>
          <w:sz w:val="52"/>
          <w:szCs w:val="52"/>
          <w:rtl/>
          <w:lang w:bidi="fa-IR"/>
        </w:rPr>
      </w:pPr>
      <w:r w:rsidRPr="00475098">
        <w:rPr>
          <w:rFonts w:ascii="IRMitra" w:eastAsiaTheme="majorEastAsia" w:hAnsi="IRMitra" w:cs="IRMitra" w:hint="cs"/>
          <w:b/>
          <w:color w:val="123869" w:themeColor="accent1"/>
          <w:sz w:val="52"/>
          <w:szCs w:val="52"/>
          <w:rtl/>
          <w:lang w:bidi="fa-IR"/>
        </w:rPr>
        <w:t>تاثیر حادثه</w:t>
      </w:r>
    </w:p>
    <w:p w14:paraId="4FD2DBE4" w14:textId="34C7EC40" w:rsidR="00065B36" w:rsidRPr="00475098" w:rsidRDefault="00065B36" w:rsidP="00065B36">
      <w:pPr>
        <w:bidi/>
        <w:spacing w:line="480" w:lineRule="auto"/>
        <w:rPr>
          <w:rFonts w:ascii="IRMitra" w:hAnsi="IRMitra" w:cs="IRMitra"/>
          <w:sz w:val="32"/>
          <w:szCs w:val="32"/>
          <w:rtl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با توجه به این که این حمله موفقیت آمیز بوده است، تاثیر آن به شرح زیر است :</w:t>
      </w:r>
    </w:p>
    <w:p w14:paraId="24EA4BE0" w14:textId="54C28C32" w:rsidR="009B51D1" w:rsidRPr="00475098" w:rsidRDefault="009B51D1" w:rsidP="00065B36">
      <w:pPr>
        <w:pStyle w:val="ListParagraph"/>
        <w:numPr>
          <w:ilvl w:val="0"/>
          <w:numId w:val="5"/>
        </w:numPr>
        <w:bidi/>
        <w:spacing w:line="480" w:lineRule="auto"/>
        <w:rPr>
          <w:rFonts w:ascii="IRMitra" w:hAnsi="IRMitra" w:cs="IRMitra"/>
          <w:sz w:val="32"/>
          <w:szCs w:val="32"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عبور از مکانیزم های دفاعی مانند</w:t>
      </w:r>
      <w:r w:rsidR="00F90B9E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</w:t>
      </w:r>
      <w:r w:rsidR="00F90B9E" w:rsidRPr="00475098">
        <w:rPr>
          <w:rFonts w:ascii="IRMitra" w:hAnsi="IRMitra" w:cs="IRMitra" w:hint="cs"/>
          <w:sz w:val="32"/>
          <w:szCs w:val="32"/>
          <w:lang w:bidi="fa-IR"/>
        </w:rPr>
        <w:t>WAF</w:t>
      </w:r>
    </w:p>
    <w:p w14:paraId="63B06E5B" w14:textId="67578DDD" w:rsidR="00065B36" w:rsidRPr="00475098" w:rsidRDefault="00065B36" w:rsidP="009B51D1">
      <w:pPr>
        <w:pStyle w:val="ListParagraph"/>
        <w:numPr>
          <w:ilvl w:val="0"/>
          <w:numId w:val="5"/>
        </w:numPr>
        <w:bidi/>
        <w:spacing w:line="480" w:lineRule="auto"/>
        <w:rPr>
          <w:rFonts w:ascii="IRMitra" w:hAnsi="IRMitra" w:cs="IRMitra"/>
          <w:sz w:val="32"/>
          <w:szCs w:val="32"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برقراری</w:t>
      </w:r>
      <w:r w:rsidR="009B51D1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ارتباط با پایگاه داده بدون احراز هویت و کسب دسترسی</w:t>
      </w:r>
    </w:p>
    <w:p w14:paraId="7ADF978D" w14:textId="4A063BC6" w:rsidR="00F90B9E" w:rsidRPr="00475098" w:rsidRDefault="00F90B9E" w:rsidP="00F90B9E">
      <w:pPr>
        <w:pStyle w:val="ListParagraph"/>
        <w:numPr>
          <w:ilvl w:val="0"/>
          <w:numId w:val="5"/>
        </w:numPr>
        <w:bidi/>
        <w:spacing w:line="480" w:lineRule="auto"/>
        <w:rPr>
          <w:rFonts w:ascii="IRMitra" w:hAnsi="IRMitra" w:cs="IRMitra"/>
          <w:sz w:val="32"/>
          <w:szCs w:val="32"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کسب اطلاع از مقادیر و داده های حساس و طبقه بندی شده در پایگاه داده</w:t>
      </w:r>
    </w:p>
    <w:p w14:paraId="0857C986" w14:textId="4C66C825" w:rsidR="00F90B9E" w:rsidRPr="00475098" w:rsidRDefault="00F90B9E" w:rsidP="00F90B9E">
      <w:pPr>
        <w:pStyle w:val="ListParagraph"/>
        <w:numPr>
          <w:ilvl w:val="0"/>
          <w:numId w:val="5"/>
        </w:numPr>
        <w:bidi/>
        <w:spacing w:line="480" w:lineRule="auto"/>
        <w:rPr>
          <w:rFonts w:ascii="IRMitra" w:hAnsi="IRMitra" w:cs="IRMitra"/>
          <w:sz w:val="32"/>
          <w:szCs w:val="32"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>دسترسی به اطلاعات هویتی کاربران</w:t>
      </w:r>
    </w:p>
    <w:p w14:paraId="43DFCC1E" w14:textId="77777777" w:rsidR="00F90B9E" w:rsidRPr="00475098" w:rsidRDefault="00F90B9E" w:rsidP="00546951">
      <w:pPr>
        <w:bidi/>
        <w:spacing w:line="480" w:lineRule="auto"/>
        <w:rPr>
          <w:rFonts w:ascii="IRMitra" w:hAnsi="IRMitra" w:cs="IRMitra"/>
          <w:sz w:val="32"/>
          <w:szCs w:val="32"/>
          <w:rtl/>
          <w:lang w:bidi="fa-IR"/>
        </w:rPr>
      </w:pPr>
    </w:p>
    <w:p w14:paraId="3A0B849D" w14:textId="2ABC629A" w:rsidR="00EA014A" w:rsidRPr="00475098" w:rsidRDefault="00EA014A" w:rsidP="00EA014A">
      <w:pPr>
        <w:bidi/>
        <w:spacing w:line="480" w:lineRule="auto"/>
        <w:ind w:left="360"/>
        <w:rPr>
          <w:rFonts w:ascii="IRMitra" w:eastAsiaTheme="majorEastAsia" w:hAnsi="IRMitra" w:cs="IRMitra"/>
          <w:b/>
          <w:color w:val="123869" w:themeColor="accent1"/>
          <w:sz w:val="52"/>
          <w:szCs w:val="52"/>
          <w:rtl/>
          <w:lang w:bidi="fa-IR"/>
        </w:rPr>
      </w:pPr>
      <w:r w:rsidRPr="00475098">
        <w:rPr>
          <w:rFonts w:ascii="IRMitra" w:eastAsiaTheme="majorEastAsia" w:hAnsi="IRMitra" w:cs="IRMitra" w:hint="cs"/>
          <w:b/>
          <w:color w:val="123869" w:themeColor="accent1"/>
          <w:sz w:val="52"/>
          <w:szCs w:val="52"/>
          <w:rtl/>
          <w:lang w:bidi="fa-IR"/>
        </w:rPr>
        <w:lastRenderedPageBreak/>
        <w:t>پاسخگویی به حادثه</w:t>
      </w:r>
    </w:p>
    <w:p w14:paraId="516C727D" w14:textId="5CEC91EC" w:rsidR="00B1365B" w:rsidRPr="00475098" w:rsidRDefault="00EA014A" w:rsidP="00B1365B">
      <w:pPr>
        <w:bidi/>
        <w:spacing w:line="480" w:lineRule="auto"/>
        <w:ind w:left="360"/>
        <w:rPr>
          <w:rFonts w:ascii="IRMitra" w:hAnsi="IRMitra" w:cs="IRMitra"/>
          <w:sz w:val="32"/>
          <w:szCs w:val="32"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با توجه به حساسیت داده ها و </w:t>
      </w:r>
      <w:r w:rsidR="00723D07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مخرب تشخیص دادن این فعالیت ها، آدرس مبدا این درخواست ها توسط </w:t>
      </w:r>
      <w:proofErr w:type="spellStart"/>
      <w:r w:rsidR="001A6B98" w:rsidRPr="00475098">
        <w:rPr>
          <w:rFonts w:ascii="IRMitra" w:hAnsi="IRMitra" w:cs="IRMitra" w:hint="cs"/>
          <w:sz w:val="32"/>
          <w:szCs w:val="32"/>
          <w:rtl/>
          <w:lang w:bidi="fa-IR"/>
        </w:rPr>
        <w:t>فایروال</w:t>
      </w:r>
      <w:proofErr w:type="spellEnd"/>
      <w:r w:rsidR="001A6B98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به مدت ۲۴ ساعت مسدود گردید.</w:t>
      </w:r>
      <w:r w:rsidR="00B00A7A" w:rsidRPr="00475098">
        <w:rPr>
          <w:rFonts w:ascii="IRMitra" w:hAnsi="IRMitra" w:cs="IRMitra" w:hint="cs"/>
          <w:sz w:val="32"/>
          <w:szCs w:val="32"/>
          <w:lang w:bidi="fa-IR"/>
        </w:rPr>
        <w:t xml:space="preserve"> </w:t>
      </w:r>
    </w:p>
    <w:p w14:paraId="7489944C" w14:textId="3DBCC753" w:rsidR="00B00A7A" w:rsidRPr="00475098" w:rsidRDefault="00B00A7A" w:rsidP="00B00A7A">
      <w:pPr>
        <w:bidi/>
        <w:spacing w:line="480" w:lineRule="auto"/>
        <w:ind w:left="360"/>
        <w:rPr>
          <w:rFonts w:ascii="IRMitra" w:hAnsi="IRMitra" w:cs="IRMitra"/>
          <w:sz w:val="32"/>
          <w:szCs w:val="32"/>
          <w:rtl/>
          <w:lang w:bidi="fa-IR"/>
        </w:rPr>
      </w:pPr>
      <w:r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همچنین با بررسی </w:t>
      </w:r>
      <w:r w:rsidR="00BC1958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مبدا این درخواست ها توسط </w:t>
      </w:r>
      <w:proofErr w:type="spellStart"/>
      <w:r w:rsidR="00BC1958" w:rsidRPr="00475098">
        <w:rPr>
          <w:rFonts w:ascii="IRMitra" w:hAnsi="IRMitra" w:cs="IRMitra" w:hint="cs"/>
          <w:sz w:val="32"/>
          <w:szCs w:val="32"/>
          <w:rtl/>
          <w:lang w:bidi="fa-IR"/>
        </w:rPr>
        <w:t>وب</w:t>
      </w:r>
      <w:proofErr w:type="spellEnd"/>
      <w:r w:rsidR="00BC1958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سایت </w:t>
      </w:r>
      <w:r w:rsidR="00BC1958" w:rsidRPr="00475098">
        <w:rPr>
          <w:rFonts w:ascii="IRMitra" w:hAnsi="IRMitra" w:cs="IRMitra" w:hint="cs"/>
          <w:sz w:val="32"/>
          <w:szCs w:val="32"/>
          <w:lang w:bidi="fa-IR"/>
        </w:rPr>
        <w:t>abuseipdb.com</w:t>
      </w:r>
      <w:r w:rsidR="00BC1958" w:rsidRPr="00475098">
        <w:rPr>
          <w:rFonts w:ascii="IRMitra" w:hAnsi="IRMitra" w:cs="IRMitra" w:hint="cs"/>
          <w:sz w:val="32"/>
          <w:szCs w:val="32"/>
          <w:rtl/>
          <w:lang w:bidi="fa-IR"/>
        </w:rPr>
        <w:t xml:space="preserve"> مشخص گردید که این مبدا این درخواست ها در لیست </w:t>
      </w:r>
      <w:r w:rsidR="005B552D" w:rsidRPr="00475098">
        <w:rPr>
          <w:rFonts w:ascii="IRMitra" w:hAnsi="IRMitra" w:cs="IRMitra" w:hint="cs"/>
          <w:sz w:val="32"/>
          <w:szCs w:val="32"/>
          <w:rtl/>
          <w:lang w:bidi="fa-IR"/>
        </w:rPr>
        <w:t>آدرس های مخرب اینترنتی قرار داشته است که می توانید در تصویر زیر مشاهده کنید.</w:t>
      </w:r>
    </w:p>
    <w:p w14:paraId="54066B5D" w14:textId="4BF246EB" w:rsidR="00003212" w:rsidRPr="00475098" w:rsidRDefault="00546951" w:rsidP="001625DA">
      <w:pPr>
        <w:bidi/>
        <w:spacing w:line="480" w:lineRule="auto"/>
        <w:ind w:left="360"/>
        <w:jc w:val="center"/>
        <w:rPr>
          <w:rFonts w:ascii="IRMitra" w:hAnsi="IRMitra" w:cs="IRMitra"/>
          <w:sz w:val="32"/>
          <w:szCs w:val="32"/>
          <w:rtl/>
          <w:lang w:bidi="fa-IR"/>
        </w:rPr>
      </w:pPr>
      <w:r w:rsidRPr="00475098">
        <w:rPr>
          <w:rFonts w:ascii="IRMitra" w:hAnsi="IRMitra" w:cs="IRMitra" w:hint="cs"/>
          <w:noProof/>
          <w:sz w:val="32"/>
          <w:szCs w:val="32"/>
          <w:rtl/>
          <w:lang w:val="fa-IR" w:bidi="fa-IR"/>
        </w:rPr>
        <w:drawing>
          <wp:inline distT="0" distB="0" distL="0" distR="0" wp14:anchorId="6F377DD7" wp14:editId="449A3D92">
            <wp:extent cx="4870633" cy="4774353"/>
            <wp:effectExtent l="0" t="0" r="0" b="1270"/>
            <wp:docPr id="1761421402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21402" name="Picture 10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265" cy="47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212" w:rsidRPr="00475098" w:rsidSect="00952DFF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357" w:right="527" w:bottom="0" w:left="533" w:header="289" w:footer="43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F2FC4" w14:textId="77777777" w:rsidR="00124716" w:rsidRDefault="00124716" w:rsidP="001205A1">
      <w:r>
        <w:separator/>
      </w:r>
    </w:p>
  </w:endnote>
  <w:endnote w:type="continuationSeparator" w:id="0">
    <w:p w14:paraId="0241FAD7" w14:textId="77777777" w:rsidR="00124716" w:rsidRDefault="00124716" w:rsidP="0012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Mitra">
    <w:altName w:val="IRMitra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IRMitra">
    <w:panose1 w:val="02000506000000020002"/>
    <w:charset w:val="B2"/>
    <w:family w:val="auto"/>
    <w:pitch w:val="variable"/>
    <w:sig w:usb0="00002003" w:usb1="00000000" w:usb2="00000000" w:usb3="00000000" w:csb0="0000004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D Digi Kyokasho N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97884697"/>
      <w:docPartObj>
        <w:docPartGallery w:val="Page Numbers (Bottom of Page)"/>
        <w:docPartUnique/>
      </w:docPartObj>
    </w:sdtPr>
    <w:sdtContent>
      <w:p w14:paraId="7475754D" w14:textId="77777777" w:rsidR="001205A1" w:rsidRDefault="001205A1" w:rsidP="001739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B0740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922087A" w14:textId="77777777" w:rsidR="001205A1" w:rsidRDefault="001205A1" w:rsidP="001205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395"/>
    </w:tblGrid>
    <w:tr w:rsidR="00E6033E" w14:paraId="3FEAC867" w14:textId="77777777" w:rsidTr="005F4F46">
      <w:tc>
        <w:tcPr>
          <w:tcW w:w="5395" w:type="dxa"/>
        </w:tcPr>
        <w:p w14:paraId="606C905A" w14:textId="77777777" w:rsidR="00E6033E" w:rsidRPr="001205A1" w:rsidRDefault="00E6033E" w:rsidP="001205A1">
          <w:pPr>
            <w:pStyle w:val="Footer"/>
          </w:pPr>
          <w:r w:rsidRPr="001205A1">
            <w:t xml:space="preserve">   </w:t>
          </w:r>
        </w:p>
      </w:tc>
    </w:tr>
  </w:tbl>
  <w:p w14:paraId="2D16ECFD" w14:textId="77777777" w:rsidR="001205A1" w:rsidRDefault="001205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07760" w14:paraId="069DFDB9" w14:textId="77777777" w:rsidTr="64B07760">
      <w:tc>
        <w:tcPr>
          <w:tcW w:w="3600" w:type="dxa"/>
        </w:tcPr>
        <w:p w14:paraId="16ED0B68" w14:textId="63FF1C63" w:rsidR="64B07760" w:rsidRDefault="64B07760" w:rsidP="64B07760">
          <w:pPr>
            <w:pStyle w:val="Header"/>
            <w:ind w:left="-115"/>
          </w:pPr>
        </w:p>
      </w:tc>
      <w:tc>
        <w:tcPr>
          <w:tcW w:w="3600" w:type="dxa"/>
        </w:tcPr>
        <w:p w14:paraId="292457DB" w14:textId="66509F3C" w:rsidR="64B07760" w:rsidRDefault="64B07760" w:rsidP="64B07760">
          <w:pPr>
            <w:pStyle w:val="Header"/>
            <w:jc w:val="center"/>
          </w:pPr>
        </w:p>
      </w:tc>
      <w:tc>
        <w:tcPr>
          <w:tcW w:w="3600" w:type="dxa"/>
        </w:tcPr>
        <w:p w14:paraId="478C3E2D" w14:textId="6D256EE0" w:rsidR="64B07760" w:rsidRDefault="64B07760" w:rsidP="64B07760">
          <w:pPr>
            <w:pStyle w:val="Header"/>
            <w:ind w:right="-115"/>
            <w:jc w:val="right"/>
          </w:pPr>
        </w:p>
      </w:tc>
    </w:tr>
  </w:tbl>
  <w:p w14:paraId="309D4BE9" w14:textId="1CF16338" w:rsidR="64B07760" w:rsidRDefault="64B07760" w:rsidP="64B077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D6689" w14:textId="77777777" w:rsidR="00124716" w:rsidRDefault="00124716" w:rsidP="001205A1">
      <w:r>
        <w:separator/>
      </w:r>
    </w:p>
  </w:footnote>
  <w:footnote w:type="continuationSeparator" w:id="0">
    <w:p w14:paraId="5799ED08" w14:textId="77777777" w:rsidR="00124716" w:rsidRDefault="00124716" w:rsidP="00120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FE017" w14:textId="36534D97" w:rsidR="00183EC9" w:rsidRDefault="00C7616C">
    <w:pPr>
      <w:pStyle w:val="Header"/>
      <w:pBdr>
        <w:bottom w:val="single" w:sz="4" w:space="1" w:color="D9D9D9" w:themeColor="background1" w:themeShade="D9"/>
      </w:pBdr>
      <w:rPr>
        <w:b/>
        <w:bCs/>
      </w:rPr>
    </w:pPr>
    <w:r>
      <w:rPr>
        <w:noProof/>
      </w:rPr>
      <w:drawing>
        <wp:inline distT="0" distB="0" distL="0" distR="0" wp14:anchorId="34D478CA" wp14:editId="0BDEEEF3">
          <wp:extent cx="1571723" cy="480947"/>
          <wp:effectExtent l="0" t="0" r="0" b="1905"/>
          <wp:docPr id="11313899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389958" name="Picture 1131389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226" cy="486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3EC9">
      <w:t xml:space="preserve"> </w:t>
    </w:r>
    <w:sdt>
      <w:sdtPr>
        <w:id w:val="-2060079736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183EC9">
          <w:fldChar w:fldCharType="begin"/>
        </w:r>
        <w:r w:rsidR="00183EC9">
          <w:instrText xml:space="preserve"> PAGE   \* MERGEFORMAT </w:instrText>
        </w:r>
        <w:r w:rsidR="00183EC9">
          <w:fldChar w:fldCharType="separate"/>
        </w:r>
        <w:r w:rsidR="00183EC9">
          <w:rPr>
            <w:b/>
            <w:bCs/>
            <w:noProof/>
          </w:rPr>
          <w:t>2</w:t>
        </w:r>
        <w:r w:rsidR="00183EC9">
          <w:rPr>
            <w:b/>
            <w:bCs/>
            <w:noProof/>
          </w:rPr>
          <w:fldChar w:fldCharType="end"/>
        </w:r>
        <w:r w:rsidR="00183EC9">
          <w:rPr>
            <w:b/>
            <w:bCs/>
          </w:rPr>
          <w:t xml:space="preserve"> | </w:t>
        </w:r>
        <w:r w:rsidR="00183EC9">
          <w:rPr>
            <w:color w:val="7F7F7F" w:themeColor="background1" w:themeShade="7F"/>
            <w:spacing w:val="60"/>
          </w:rPr>
          <w:t>Page</w:t>
        </w:r>
      </w:sdtContent>
    </w:sdt>
  </w:p>
  <w:p w14:paraId="3BDAFE16" w14:textId="661FA6AD" w:rsidR="00183EC9" w:rsidRDefault="00183EC9" w:rsidP="00183EC9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07760" w14:paraId="7EAF858E" w14:textId="77777777" w:rsidTr="64B07760">
      <w:tc>
        <w:tcPr>
          <w:tcW w:w="3600" w:type="dxa"/>
        </w:tcPr>
        <w:p w14:paraId="20E15004" w14:textId="18A1B55F" w:rsidR="64B07760" w:rsidRDefault="64B07760" w:rsidP="64B07760">
          <w:pPr>
            <w:pStyle w:val="Header"/>
            <w:ind w:left="-115"/>
          </w:pPr>
        </w:p>
      </w:tc>
      <w:tc>
        <w:tcPr>
          <w:tcW w:w="3600" w:type="dxa"/>
        </w:tcPr>
        <w:p w14:paraId="10A51324" w14:textId="59A4CDE6" w:rsidR="64B07760" w:rsidRDefault="64B07760" w:rsidP="64B07760">
          <w:pPr>
            <w:pStyle w:val="Header"/>
            <w:jc w:val="center"/>
          </w:pPr>
        </w:p>
      </w:tc>
      <w:tc>
        <w:tcPr>
          <w:tcW w:w="3600" w:type="dxa"/>
        </w:tcPr>
        <w:p w14:paraId="36EF5E22" w14:textId="1CE7905C" w:rsidR="64B07760" w:rsidRDefault="64B07760" w:rsidP="64B07760">
          <w:pPr>
            <w:pStyle w:val="Header"/>
            <w:ind w:right="-115"/>
            <w:jc w:val="right"/>
          </w:pPr>
        </w:p>
      </w:tc>
    </w:tr>
  </w:tbl>
  <w:p w14:paraId="125570A0" w14:textId="402F61AE" w:rsidR="64B07760" w:rsidRDefault="64B07760" w:rsidP="64B077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pt;height:11.2pt" o:bullet="t">
        <v:imagedata r:id="rId1" o:title="mso1F66"/>
      </v:shape>
    </w:pict>
  </w:numPicBullet>
  <w:abstractNum w:abstractNumId="0" w15:restartNumberingAfterBreak="0">
    <w:nsid w:val="3B4A4471"/>
    <w:multiLevelType w:val="hybridMultilevel"/>
    <w:tmpl w:val="25B05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3F61"/>
    <w:multiLevelType w:val="hybridMultilevel"/>
    <w:tmpl w:val="7EF86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111FD"/>
    <w:multiLevelType w:val="hybridMultilevel"/>
    <w:tmpl w:val="4088ECBE"/>
    <w:lvl w:ilvl="0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3" w15:restartNumberingAfterBreak="0">
    <w:nsid w:val="62C56A97"/>
    <w:multiLevelType w:val="hybridMultilevel"/>
    <w:tmpl w:val="C7EE7808"/>
    <w:lvl w:ilvl="0" w:tplc="04090007">
      <w:start w:val="1"/>
      <w:numFmt w:val="bullet"/>
      <w:lvlText w:val=""/>
      <w:lvlPicBulletId w:val="0"/>
      <w:lvlJc w:val="left"/>
      <w:pPr>
        <w:ind w:left="7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26C52"/>
    <w:multiLevelType w:val="hybridMultilevel"/>
    <w:tmpl w:val="B7362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609302">
    <w:abstractNumId w:val="4"/>
  </w:num>
  <w:num w:numId="2" w16cid:durableId="29841672">
    <w:abstractNumId w:val="3"/>
  </w:num>
  <w:num w:numId="3" w16cid:durableId="2020310596">
    <w:abstractNumId w:val="2"/>
  </w:num>
  <w:num w:numId="4" w16cid:durableId="395710282">
    <w:abstractNumId w:val="0"/>
  </w:num>
  <w:num w:numId="5" w16cid:durableId="1104882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E30"/>
    <w:rsid w:val="00003212"/>
    <w:rsid w:val="00010671"/>
    <w:rsid w:val="00015B46"/>
    <w:rsid w:val="00024D27"/>
    <w:rsid w:val="0004575F"/>
    <w:rsid w:val="00062FE1"/>
    <w:rsid w:val="00065B36"/>
    <w:rsid w:val="00075946"/>
    <w:rsid w:val="000B178A"/>
    <w:rsid w:val="000C4ED1"/>
    <w:rsid w:val="000E5C8D"/>
    <w:rsid w:val="000F7683"/>
    <w:rsid w:val="001035A5"/>
    <w:rsid w:val="00113557"/>
    <w:rsid w:val="001205A1"/>
    <w:rsid w:val="00124716"/>
    <w:rsid w:val="00131B17"/>
    <w:rsid w:val="00140841"/>
    <w:rsid w:val="00140B63"/>
    <w:rsid w:val="0014733A"/>
    <w:rsid w:val="00160CA2"/>
    <w:rsid w:val="001625DA"/>
    <w:rsid w:val="001750A4"/>
    <w:rsid w:val="00183EC9"/>
    <w:rsid w:val="0019454B"/>
    <w:rsid w:val="001A157F"/>
    <w:rsid w:val="001A47EA"/>
    <w:rsid w:val="001A6B98"/>
    <w:rsid w:val="001D6425"/>
    <w:rsid w:val="001F0EA9"/>
    <w:rsid w:val="001F31D8"/>
    <w:rsid w:val="002200D0"/>
    <w:rsid w:val="00237B52"/>
    <w:rsid w:val="00252AC6"/>
    <w:rsid w:val="00256F11"/>
    <w:rsid w:val="002720A9"/>
    <w:rsid w:val="002877E8"/>
    <w:rsid w:val="00292780"/>
    <w:rsid w:val="002937C1"/>
    <w:rsid w:val="002A436F"/>
    <w:rsid w:val="002C15EC"/>
    <w:rsid w:val="002E7C4E"/>
    <w:rsid w:val="00305EDD"/>
    <w:rsid w:val="0031055C"/>
    <w:rsid w:val="00334079"/>
    <w:rsid w:val="00343558"/>
    <w:rsid w:val="00351B50"/>
    <w:rsid w:val="00363BB3"/>
    <w:rsid w:val="00371EE1"/>
    <w:rsid w:val="0039345E"/>
    <w:rsid w:val="003A798E"/>
    <w:rsid w:val="003F10F5"/>
    <w:rsid w:val="003F7ECB"/>
    <w:rsid w:val="00400796"/>
    <w:rsid w:val="004009BA"/>
    <w:rsid w:val="004209C6"/>
    <w:rsid w:val="004214C2"/>
    <w:rsid w:val="00425A99"/>
    <w:rsid w:val="00427BE6"/>
    <w:rsid w:val="00475098"/>
    <w:rsid w:val="004813F8"/>
    <w:rsid w:val="0049065E"/>
    <w:rsid w:val="004C436A"/>
    <w:rsid w:val="004D5E84"/>
    <w:rsid w:val="00530C5F"/>
    <w:rsid w:val="005316A5"/>
    <w:rsid w:val="005338A7"/>
    <w:rsid w:val="00535B25"/>
    <w:rsid w:val="00546951"/>
    <w:rsid w:val="00563AC3"/>
    <w:rsid w:val="00577763"/>
    <w:rsid w:val="0058210A"/>
    <w:rsid w:val="005A4BDD"/>
    <w:rsid w:val="005B552D"/>
    <w:rsid w:val="005D57EF"/>
    <w:rsid w:val="005E12B6"/>
    <w:rsid w:val="005E2215"/>
    <w:rsid w:val="005E6B25"/>
    <w:rsid w:val="005E7916"/>
    <w:rsid w:val="005F4F46"/>
    <w:rsid w:val="005F7675"/>
    <w:rsid w:val="006B0E30"/>
    <w:rsid w:val="006C60E6"/>
    <w:rsid w:val="006D6233"/>
    <w:rsid w:val="006D661A"/>
    <w:rsid w:val="00723D07"/>
    <w:rsid w:val="0074035F"/>
    <w:rsid w:val="0074053F"/>
    <w:rsid w:val="007433FB"/>
    <w:rsid w:val="00763A0F"/>
    <w:rsid w:val="007775C3"/>
    <w:rsid w:val="007A1548"/>
    <w:rsid w:val="007B0740"/>
    <w:rsid w:val="007C1BAB"/>
    <w:rsid w:val="007F5594"/>
    <w:rsid w:val="007F589B"/>
    <w:rsid w:val="00814C21"/>
    <w:rsid w:val="00822B97"/>
    <w:rsid w:val="00865590"/>
    <w:rsid w:val="0086604C"/>
    <w:rsid w:val="00875746"/>
    <w:rsid w:val="00883B85"/>
    <w:rsid w:val="008D0FB2"/>
    <w:rsid w:val="00912A5A"/>
    <w:rsid w:val="00952DFF"/>
    <w:rsid w:val="009625D2"/>
    <w:rsid w:val="00996D30"/>
    <w:rsid w:val="009B51D1"/>
    <w:rsid w:val="009C4322"/>
    <w:rsid w:val="009D3E23"/>
    <w:rsid w:val="00A15CF7"/>
    <w:rsid w:val="00A16150"/>
    <w:rsid w:val="00A24793"/>
    <w:rsid w:val="00A26ABE"/>
    <w:rsid w:val="00A52452"/>
    <w:rsid w:val="00A5404A"/>
    <w:rsid w:val="00A6613C"/>
    <w:rsid w:val="00A74E08"/>
    <w:rsid w:val="00A80200"/>
    <w:rsid w:val="00A81248"/>
    <w:rsid w:val="00AB428F"/>
    <w:rsid w:val="00AD3340"/>
    <w:rsid w:val="00AE0A09"/>
    <w:rsid w:val="00B00A7A"/>
    <w:rsid w:val="00B1365B"/>
    <w:rsid w:val="00B27599"/>
    <w:rsid w:val="00B50628"/>
    <w:rsid w:val="00B80984"/>
    <w:rsid w:val="00B86175"/>
    <w:rsid w:val="00BC1958"/>
    <w:rsid w:val="00BC3BB6"/>
    <w:rsid w:val="00C15E61"/>
    <w:rsid w:val="00C34185"/>
    <w:rsid w:val="00C40414"/>
    <w:rsid w:val="00C52B44"/>
    <w:rsid w:val="00C54099"/>
    <w:rsid w:val="00C66528"/>
    <w:rsid w:val="00C7616C"/>
    <w:rsid w:val="00C915F0"/>
    <w:rsid w:val="00C94608"/>
    <w:rsid w:val="00CC74BC"/>
    <w:rsid w:val="00CD130E"/>
    <w:rsid w:val="00D218EB"/>
    <w:rsid w:val="00D21CAF"/>
    <w:rsid w:val="00D558EE"/>
    <w:rsid w:val="00D5796C"/>
    <w:rsid w:val="00D7670E"/>
    <w:rsid w:val="00D90193"/>
    <w:rsid w:val="00DB4592"/>
    <w:rsid w:val="00DE2FB0"/>
    <w:rsid w:val="00DE424D"/>
    <w:rsid w:val="00E12100"/>
    <w:rsid w:val="00E17725"/>
    <w:rsid w:val="00E453C4"/>
    <w:rsid w:val="00E6033E"/>
    <w:rsid w:val="00EA014A"/>
    <w:rsid w:val="00EE4303"/>
    <w:rsid w:val="00F537D7"/>
    <w:rsid w:val="00F559BF"/>
    <w:rsid w:val="00F8771F"/>
    <w:rsid w:val="00F90B9E"/>
    <w:rsid w:val="00FB65B8"/>
    <w:rsid w:val="00FC49AE"/>
    <w:rsid w:val="00FC5767"/>
    <w:rsid w:val="00FD2FC3"/>
    <w:rsid w:val="00FD4BAC"/>
    <w:rsid w:val="00FE29F4"/>
    <w:rsid w:val="64B0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0DF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6"/>
    <w:qFormat/>
    <w:rsid w:val="00FC49AE"/>
  </w:style>
  <w:style w:type="paragraph" w:styleId="Heading1">
    <w:name w:val="heading 1"/>
    <w:basedOn w:val="Normal"/>
    <w:next w:val="Normal"/>
    <w:link w:val="Heading1Char"/>
    <w:qFormat/>
    <w:rsid w:val="00C665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23869" w:themeColor="accent1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C66528"/>
    <w:pPr>
      <w:keepNext/>
      <w:keepLines/>
      <w:outlineLvl w:val="1"/>
    </w:pPr>
    <w:rPr>
      <w:rFonts w:eastAsiaTheme="majorEastAsia" w:cstheme="majorBidi"/>
      <w:i/>
      <w:color w:val="00C1C7" w:themeColor="accent2"/>
      <w:sz w:val="42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C66528"/>
    <w:pPr>
      <w:keepNext/>
      <w:keepLines/>
      <w:outlineLvl w:val="2"/>
    </w:pPr>
    <w:rPr>
      <w:rFonts w:asciiTheme="majorHAnsi" w:eastAsiaTheme="majorEastAsia" w:hAnsiTheme="majorHAnsi" w:cstheme="majorBidi"/>
      <w:b/>
      <w:color w:val="123869" w:themeColor="accent1"/>
      <w:sz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C66528"/>
    <w:pPr>
      <w:keepNext/>
      <w:keepLines/>
      <w:outlineLvl w:val="3"/>
    </w:pPr>
    <w:rPr>
      <w:rFonts w:eastAsiaTheme="majorEastAsia" w:cstheme="majorBidi"/>
      <w:i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4"/>
    <w:qFormat/>
    <w:rsid w:val="00C66528"/>
    <w:pPr>
      <w:keepNext/>
      <w:keepLines/>
      <w:spacing w:line="192" w:lineRule="auto"/>
      <w:outlineLvl w:val="4"/>
    </w:pPr>
    <w:rPr>
      <w:rFonts w:asciiTheme="majorHAnsi" w:eastAsiaTheme="majorEastAsia" w:hAnsiTheme="majorHAnsi" w:cstheme="majorBidi"/>
      <w:b/>
      <w:color w:val="123869" w:themeColor="accent1"/>
      <w:sz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8124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28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66528"/>
    <w:rPr>
      <w:rFonts w:asciiTheme="majorHAnsi" w:eastAsiaTheme="majorEastAsia" w:hAnsiTheme="majorHAnsi" w:cstheme="majorBidi"/>
      <w:b/>
      <w:color w:val="123869" w:themeColor="accent1"/>
      <w:sz w:val="80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C66528"/>
    <w:rPr>
      <w:rFonts w:eastAsiaTheme="majorEastAsia" w:cstheme="majorBidi"/>
      <w:i/>
      <w:color w:val="00C1C7" w:themeColor="accent2"/>
      <w:sz w:val="42"/>
      <w:szCs w:val="26"/>
    </w:rPr>
  </w:style>
  <w:style w:type="paragraph" w:customStyle="1" w:styleId="GraphicAnchor">
    <w:name w:val="Graphic Anchor"/>
    <w:basedOn w:val="Normal"/>
    <w:uiPriority w:val="7"/>
    <w:qFormat/>
    <w:rsid w:val="00A81248"/>
    <w:rPr>
      <w:sz w:val="10"/>
    </w:rPr>
  </w:style>
  <w:style w:type="character" w:customStyle="1" w:styleId="Heading3Char">
    <w:name w:val="Heading 3 Char"/>
    <w:basedOn w:val="DefaultParagraphFont"/>
    <w:link w:val="Heading3"/>
    <w:uiPriority w:val="2"/>
    <w:rsid w:val="00C66528"/>
    <w:rPr>
      <w:rFonts w:asciiTheme="majorHAnsi" w:eastAsiaTheme="majorEastAsia" w:hAnsiTheme="majorHAnsi" w:cstheme="majorBidi"/>
      <w:b/>
      <w:color w:val="123869" w:themeColor="accent1"/>
      <w:sz w:val="36"/>
    </w:rPr>
  </w:style>
  <w:style w:type="character" w:customStyle="1" w:styleId="Heading4Char">
    <w:name w:val="Heading 4 Char"/>
    <w:basedOn w:val="DefaultParagraphFont"/>
    <w:link w:val="Heading4"/>
    <w:uiPriority w:val="3"/>
    <w:rsid w:val="00C66528"/>
    <w:rPr>
      <w:rFonts w:eastAsiaTheme="majorEastAsia" w:cstheme="majorBidi"/>
      <w:i/>
      <w:iCs/>
      <w:color w:val="000000" w:themeColor="text1"/>
      <w:sz w:val="32"/>
    </w:rPr>
  </w:style>
  <w:style w:type="paragraph" w:customStyle="1" w:styleId="Text">
    <w:name w:val="Text"/>
    <w:basedOn w:val="Normal"/>
    <w:uiPriority w:val="5"/>
    <w:qFormat/>
    <w:rsid w:val="00C66528"/>
    <w:rPr>
      <w:i/>
      <w:color w:val="000000" w:themeColor="text1"/>
      <w:sz w:val="28"/>
    </w:rPr>
  </w:style>
  <w:style w:type="paragraph" w:styleId="Header">
    <w:name w:val="header"/>
    <w:basedOn w:val="Normal"/>
    <w:link w:val="HeaderChar"/>
    <w:uiPriority w:val="99"/>
    <w:rsid w:val="00C66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528"/>
  </w:style>
  <w:style w:type="paragraph" w:styleId="Footer">
    <w:name w:val="footer"/>
    <w:basedOn w:val="Normal"/>
    <w:link w:val="FooterChar"/>
    <w:uiPriority w:val="99"/>
    <w:rsid w:val="00FC49AE"/>
    <w:pPr>
      <w:tabs>
        <w:tab w:val="center" w:pos="4680"/>
        <w:tab w:val="right" w:pos="9360"/>
      </w:tabs>
    </w:pPr>
    <w:rPr>
      <w:rFonts w:asciiTheme="majorHAnsi" w:hAnsiTheme="majorHAnsi"/>
      <w:b/>
      <w:color w:val="A6A6A6" w:themeColor="background1" w:themeShade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C49AE"/>
    <w:rPr>
      <w:rFonts w:asciiTheme="majorHAnsi" w:hAnsiTheme="majorHAnsi"/>
      <w:b/>
      <w:color w:val="A6A6A6" w:themeColor="background1" w:themeShade="A6"/>
      <w:sz w:val="20"/>
    </w:rPr>
  </w:style>
  <w:style w:type="character" w:styleId="PageNumber">
    <w:name w:val="page number"/>
    <w:basedOn w:val="DefaultParagraphFont"/>
    <w:uiPriority w:val="99"/>
    <w:semiHidden/>
    <w:rsid w:val="001205A1"/>
  </w:style>
  <w:style w:type="character" w:customStyle="1" w:styleId="Heading5Char">
    <w:name w:val="Heading 5 Char"/>
    <w:basedOn w:val="DefaultParagraphFont"/>
    <w:link w:val="Heading5"/>
    <w:uiPriority w:val="4"/>
    <w:rsid w:val="00C66528"/>
    <w:rPr>
      <w:rFonts w:asciiTheme="majorHAnsi" w:eastAsiaTheme="majorEastAsia" w:hAnsiTheme="majorHAnsi" w:cstheme="majorBidi"/>
      <w:b/>
      <w:color w:val="123869" w:themeColor="accent1"/>
      <w:sz w:val="76"/>
    </w:rPr>
  </w:style>
  <w:style w:type="character" w:styleId="PlaceholderText">
    <w:name w:val="Placeholder Text"/>
    <w:basedOn w:val="DefaultParagraphFont"/>
    <w:uiPriority w:val="99"/>
    <w:semiHidden/>
    <w:rsid w:val="00C66528"/>
    <w:rPr>
      <w:color w:val="808080"/>
    </w:rPr>
  </w:style>
  <w:style w:type="character" w:styleId="Emphasis">
    <w:name w:val="Emphasis"/>
    <w:basedOn w:val="DefaultParagraphFont"/>
    <w:uiPriority w:val="20"/>
    <w:qFormat/>
    <w:rsid w:val="00FC49AE"/>
    <w:rPr>
      <w:i w:val="0"/>
      <w:iCs/>
      <w:color w:val="00C1C7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FC49AE"/>
    <w:pPr>
      <w:spacing w:line="192" w:lineRule="auto"/>
      <w:jc w:val="center"/>
    </w:pPr>
    <w:rPr>
      <w:rFonts w:asciiTheme="majorHAnsi" w:hAnsiTheme="majorHAnsi"/>
      <w:iCs/>
      <w:color w:val="123869" w:themeColor="accent1"/>
      <w:sz w:val="76"/>
    </w:rPr>
  </w:style>
  <w:style w:type="character" w:customStyle="1" w:styleId="QuoteChar">
    <w:name w:val="Quote Char"/>
    <w:basedOn w:val="DefaultParagraphFont"/>
    <w:link w:val="Quote"/>
    <w:uiPriority w:val="29"/>
    <w:rsid w:val="00FC49AE"/>
    <w:rPr>
      <w:rFonts w:asciiTheme="majorHAnsi" w:hAnsiTheme="majorHAnsi"/>
      <w:iCs/>
      <w:color w:val="123869" w:themeColor="accent1"/>
      <w:sz w:val="76"/>
    </w:rPr>
  </w:style>
  <w:style w:type="paragraph" w:styleId="ListParagraph">
    <w:name w:val="List Paragraph"/>
    <w:basedOn w:val="Normal"/>
    <w:uiPriority w:val="34"/>
    <w:semiHidden/>
    <w:qFormat/>
    <w:rsid w:val="00183EC9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577763"/>
    <w:rPr>
      <w:rFonts w:ascii="Times New Roman" w:eastAsia="Times New Roman" w:hAnsi="Times New Roman" w:cs="B Mitra"/>
      <w:sz w:val="18"/>
      <w:szCs w:val="2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dTable1Light-Accent1">
    <w:name w:val="Grid Table 1 Light Accent 1"/>
    <w:basedOn w:val="TableNormal"/>
    <w:uiPriority w:val="46"/>
    <w:rsid w:val="00EE4303"/>
    <w:tblPr>
      <w:tblStyleRowBandSize w:val="1"/>
      <w:tblStyleColBandSize w:val="1"/>
      <w:tblBorders>
        <w:top w:val="single" w:sz="4" w:space="0" w:color="7AAAE8" w:themeColor="accent1" w:themeTint="66"/>
        <w:left w:val="single" w:sz="4" w:space="0" w:color="7AAAE8" w:themeColor="accent1" w:themeTint="66"/>
        <w:bottom w:val="single" w:sz="4" w:space="0" w:color="7AAAE8" w:themeColor="accent1" w:themeTint="66"/>
        <w:right w:val="single" w:sz="4" w:space="0" w:color="7AAAE8" w:themeColor="accent1" w:themeTint="66"/>
        <w:insideH w:val="single" w:sz="4" w:space="0" w:color="7AAAE8" w:themeColor="accent1" w:themeTint="66"/>
        <w:insideV w:val="single" w:sz="4" w:space="0" w:color="7AA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880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80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062FE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62FE1"/>
    <w:tblPr>
      <w:tblStyleRowBandSize w:val="1"/>
      <w:tblStyleColBandSize w:val="1"/>
      <w:tblBorders>
        <w:top w:val="single" w:sz="4" w:space="0" w:color="44F9FF" w:themeColor="accent2" w:themeTint="99"/>
        <w:left w:val="single" w:sz="4" w:space="0" w:color="44F9FF" w:themeColor="accent2" w:themeTint="99"/>
        <w:bottom w:val="single" w:sz="4" w:space="0" w:color="44F9FF" w:themeColor="accent2" w:themeTint="99"/>
        <w:right w:val="single" w:sz="4" w:space="0" w:color="44F9FF" w:themeColor="accent2" w:themeTint="99"/>
        <w:insideH w:val="single" w:sz="4" w:space="0" w:color="44F9FF" w:themeColor="accent2" w:themeTint="99"/>
        <w:insideV w:val="single" w:sz="4" w:space="0" w:color="44F9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DFF" w:themeFill="accent2" w:themeFillTint="33"/>
      </w:tcPr>
    </w:tblStylePr>
    <w:tblStylePr w:type="band1Horz">
      <w:tblPr/>
      <w:tcPr>
        <w:shd w:val="clear" w:color="auto" w:fill="C0FDFF" w:themeFill="accent2" w:themeFillTint="33"/>
      </w:tcPr>
    </w:tblStylePr>
    <w:tblStylePr w:type="neCell">
      <w:tblPr/>
      <w:tcPr>
        <w:tcBorders>
          <w:bottom w:val="single" w:sz="4" w:space="0" w:color="44F9FF" w:themeColor="accent2" w:themeTint="99"/>
        </w:tcBorders>
      </w:tcPr>
    </w:tblStylePr>
    <w:tblStylePr w:type="nwCell">
      <w:tblPr/>
      <w:tcPr>
        <w:tcBorders>
          <w:bottom w:val="single" w:sz="4" w:space="0" w:color="44F9FF" w:themeColor="accent2" w:themeTint="99"/>
        </w:tcBorders>
      </w:tcPr>
    </w:tblStylePr>
    <w:tblStylePr w:type="seCell">
      <w:tblPr/>
      <w:tcPr>
        <w:tcBorders>
          <w:top w:val="single" w:sz="4" w:space="0" w:color="44F9FF" w:themeColor="accent2" w:themeTint="99"/>
        </w:tcBorders>
      </w:tcPr>
    </w:tblStylePr>
    <w:tblStylePr w:type="swCell">
      <w:tblPr/>
      <w:tcPr>
        <w:tcBorders>
          <w:top w:val="single" w:sz="4" w:space="0" w:color="44F9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62FE1"/>
    <w:tblPr>
      <w:tblStyleRowBandSize w:val="1"/>
      <w:tblStyleColBandSize w:val="1"/>
      <w:tblBorders>
        <w:top w:val="single" w:sz="4" w:space="0" w:color="F4F5F8" w:themeColor="accent3" w:themeTint="99"/>
        <w:left w:val="single" w:sz="4" w:space="0" w:color="F4F5F8" w:themeColor="accent3" w:themeTint="99"/>
        <w:bottom w:val="single" w:sz="4" w:space="0" w:color="F4F5F8" w:themeColor="accent3" w:themeTint="99"/>
        <w:right w:val="single" w:sz="4" w:space="0" w:color="F4F5F8" w:themeColor="accent3" w:themeTint="99"/>
        <w:insideH w:val="single" w:sz="4" w:space="0" w:color="F4F5F8" w:themeColor="accent3" w:themeTint="99"/>
        <w:insideV w:val="single" w:sz="4" w:space="0" w:color="F4F5F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BFC" w:themeFill="accent3" w:themeFillTint="33"/>
      </w:tcPr>
    </w:tblStylePr>
    <w:tblStylePr w:type="band1Horz">
      <w:tblPr/>
      <w:tcPr>
        <w:shd w:val="clear" w:color="auto" w:fill="FBFBFC" w:themeFill="accent3" w:themeFillTint="33"/>
      </w:tcPr>
    </w:tblStylePr>
    <w:tblStylePr w:type="neCell">
      <w:tblPr/>
      <w:tcPr>
        <w:tcBorders>
          <w:bottom w:val="single" w:sz="4" w:space="0" w:color="F4F5F8" w:themeColor="accent3" w:themeTint="99"/>
        </w:tcBorders>
      </w:tcPr>
    </w:tblStylePr>
    <w:tblStylePr w:type="nwCell">
      <w:tblPr/>
      <w:tcPr>
        <w:tcBorders>
          <w:bottom w:val="single" w:sz="4" w:space="0" w:color="F4F5F8" w:themeColor="accent3" w:themeTint="99"/>
        </w:tcBorders>
      </w:tcPr>
    </w:tblStylePr>
    <w:tblStylePr w:type="seCell">
      <w:tblPr/>
      <w:tcPr>
        <w:tcBorders>
          <w:top w:val="single" w:sz="4" w:space="0" w:color="F4F5F8" w:themeColor="accent3" w:themeTint="99"/>
        </w:tcBorders>
      </w:tcPr>
    </w:tblStylePr>
    <w:tblStylePr w:type="swCell">
      <w:tblPr/>
      <w:tcPr>
        <w:tcBorders>
          <w:top w:val="single" w:sz="4" w:space="0" w:color="F4F5F8" w:themeColor="accent3" w:themeTint="99"/>
        </w:tcBorders>
      </w:tcPr>
    </w:tblStylePr>
  </w:style>
  <w:style w:type="table" w:styleId="GridTable1Light-Accent6">
    <w:name w:val="Grid Table 1 Light Accent 6"/>
    <w:basedOn w:val="TableNormal"/>
    <w:uiPriority w:val="46"/>
    <w:rsid w:val="00062FE1"/>
    <w:tblPr>
      <w:tblStyleRowBandSize w:val="1"/>
      <w:tblStyleColBandSize w:val="1"/>
      <w:tblBorders>
        <w:top w:val="single" w:sz="4" w:space="0" w:color="F9F9F9" w:themeColor="accent6" w:themeTint="66"/>
        <w:left w:val="single" w:sz="4" w:space="0" w:color="F9F9F9" w:themeColor="accent6" w:themeTint="66"/>
        <w:bottom w:val="single" w:sz="4" w:space="0" w:color="F9F9F9" w:themeColor="accent6" w:themeTint="66"/>
        <w:right w:val="single" w:sz="4" w:space="0" w:color="F9F9F9" w:themeColor="accent6" w:themeTint="66"/>
        <w:insideH w:val="single" w:sz="4" w:space="0" w:color="F9F9F9" w:themeColor="accent6" w:themeTint="66"/>
        <w:insideV w:val="single" w:sz="4" w:space="0" w:color="F9F9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F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62FE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iPriority w:val="35"/>
    <w:semiHidden/>
    <w:qFormat/>
    <w:rsid w:val="00363BB3"/>
    <w:pPr>
      <w:spacing w:after="200"/>
    </w:pPr>
    <w:rPr>
      <w:i/>
      <w:iCs/>
      <w:color w:val="5E5E5E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rsid w:val="00C341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1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6D661A"/>
    <w:rPr>
      <w:color w:val="FF00FF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952DFF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52DFF"/>
    <w:rPr>
      <w:rFonts w:eastAsiaTheme="minorEastAsia"/>
      <w:sz w:val="22"/>
      <w:szCs w:val="22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rsid w:val="00C15E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5E6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15E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9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github.com/swisskyrepo/PayloadsAllTheThings/tree/master/SQL%20Injec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github.com/payloadbox/sql-injection-payload-lis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sinamohebi/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mohebi\AppData\Roaming\Microsoft\Templates\Jazzy%20student%20report.dotx" TargetMode="External"/></Relationships>
</file>

<file path=word/theme/theme1.xml><?xml version="1.0" encoding="utf-8"?>
<a:theme xmlns:a="http://schemas.openxmlformats.org/drawingml/2006/main" name="CSR">
  <a:themeElements>
    <a:clrScheme name="CSR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123869"/>
      </a:accent1>
      <a:accent2>
        <a:srgbClr val="00C1C7"/>
      </a:accent2>
      <a:accent3>
        <a:srgbClr val="EDF0F4"/>
      </a:accent3>
      <a:accent4>
        <a:srgbClr val="ECFBFB"/>
      </a:accent4>
      <a:accent5>
        <a:srgbClr val="DBE8ED"/>
      </a:accent5>
      <a:accent6>
        <a:srgbClr val="F2F2F2"/>
      </a:accent6>
      <a:hlink>
        <a:srgbClr val="0000FF"/>
      </a:hlink>
      <a:folHlink>
        <a:srgbClr val="FF00FF"/>
      </a:folHlink>
    </a:clrScheme>
    <a:fontScheme name="ArialBlack Georgia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SR" id="{37F35FE8-81C2-834E-B0F5-A2BA747F975B}" vid="{780CE211-85CD-264E-8CB1-DEA4BD2090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7D20CB-E94B-44E8-97C3-44BC9C1AF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798B56-5215-4AD8-847F-8A1F1C10FD6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031310-B6E4-49BC-A63E-0D0497B936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425F07-5221-4468-81DD-0F0C28E7FD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C:\Users\s.mohebi\AppData\Roaming\Microsoft\Templates\Jazzy student report.dotx</Template>
  <TotalTime>0</TotalTime>
  <Pages>8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حادثه برای SOC</vt:lpstr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حادثه برای SOC</dc:title>
  <dc:subject>چگونه یک گزارش حادثه برای مرکز عملیات امنیت بنویسیم</dc:subject>
  <dc:creator/>
  <cp:keywords/>
  <dc:description/>
  <cp:lastModifiedBy/>
  <cp:revision>1</cp:revision>
  <dcterms:created xsi:type="dcterms:W3CDTF">2023-09-02T22:34:00Z</dcterms:created>
  <dcterms:modified xsi:type="dcterms:W3CDTF">2023-09-04T09:50:00Z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